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41B" w:rsidRPr="00A25B22" w:rsidRDefault="004C022A" w:rsidP="007B4196">
      <w:pPr>
        <w:spacing w:after="0" w:line="240" w:lineRule="auto"/>
        <w:rPr>
          <w:sz w:val="2"/>
        </w:rPr>
        <w:sectPr w:rsidR="00DB341B" w:rsidRPr="00A25B22" w:rsidSect="00901353">
          <w:headerReference w:type="default" r:id="rId12"/>
          <w:footerReference w:type="even" r:id="rId13"/>
          <w:footerReference w:type="default" r:id="rId14"/>
          <w:headerReference w:type="first" r:id="rId15"/>
          <w:footerReference w:type="first" r:id="rId16"/>
          <w:pgSz w:w="11906" w:h="16838" w:code="9"/>
          <w:pgMar w:top="1538" w:right="1134" w:bottom="851" w:left="1134" w:header="657" w:footer="368" w:gutter="0"/>
          <w:cols w:space="708"/>
          <w:docGrid w:linePitch="360"/>
        </w:sectPr>
      </w:pPr>
    </w:p>
    <w:p w:rsidR="00DB341B" w:rsidRPr="00A25B22" w:rsidRDefault="004C022A" w:rsidP="007B4196">
      <w:pPr>
        <w:spacing w:after="0" w:line="240" w:lineRule="auto"/>
        <w:rPr>
          <w:sz w:val="2"/>
        </w:rPr>
      </w:pPr>
    </w:p>
    <w:p w:rsidR="00DB341B" w:rsidRPr="00A25B22" w:rsidRDefault="004C022A" w:rsidP="007B4196">
      <w:pPr>
        <w:tabs>
          <w:tab w:val="clear" w:pos="397"/>
        </w:tabs>
        <w:spacing w:after="200" w:line="276" w:lineRule="auto"/>
        <w:jc w:val="left"/>
        <w:rPr>
          <w:sz w:val="2"/>
        </w:rPr>
        <w:sectPr w:rsidR="00DB341B" w:rsidRPr="00A25B22" w:rsidSect="00901353">
          <w:headerReference w:type="default" r:id="rId17"/>
          <w:type w:val="continuous"/>
          <w:pgSz w:w="11906" w:h="16838" w:code="9"/>
          <w:pgMar w:top="1538" w:right="1134" w:bottom="851" w:left="1134" w:header="657" w:footer="368" w:gutter="0"/>
          <w:cols w:space="708"/>
          <w:docGrid w:linePitch="360"/>
        </w:sectPr>
      </w:pPr>
    </w:p>
    <w:bookmarkStart w:id="0" w:name="Beschlussmarke"/>
    <w:bookmarkEnd w:id="0"/>
    <w:p w:rsidR="00DB341B" w:rsidRDefault="00E35D18" w:rsidP="007B4196">
      <w:pPr>
        <w:pStyle w:val="Seitenumbruch"/>
      </w:pPr>
      <w:r>
        <w:lastRenderedPageBreak/>
        <w:fldChar w:fldCharType="begin"/>
      </w:r>
      <w:r>
        <w:instrText xml:space="preserve"> REF  Seitenumbruch </w:instrText>
      </w:r>
      <w:r>
        <w:fldChar w:fldCharType="separate"/>
      </w:r>
      <w:r w:rsidR="004C022A">
        <w:rPr>
          <w:b/>
          <w:bCs/>
          <w:lang w:val="de-DE"/>
        </w:rPr>
        <w:t>Fehler! Verweisquelle konnte nicht gefunden werden.</w:t>
      </w:r>
      <w:r>
        <w:fldChar w:fldCharType="end"/>
      </w:r>
    </w:p>
    <w:tbl>
      <w:tblPr>
        <w:tblW w:w="9673" w:type="dxa"/>
        <w:tblCellMar>
          <w:left w:w="0" w:type="dxa"/>
          <w:right w:w="0" w:type="dxa"/>
        </w:tblCellMar>
        <w:tblLook w:val="04A0" w:firstRow="1" w:lastRow="0" w:firstColumn="1" w:lastColumn="0" w:noHBand="0" w:noVBand="1"/>
      </w:tblPr>
      <w:tblGrid>
        <w:gridCol w:w="2410"/>
        <w:gridCol w:w="7263"/>
      </w:tblGrid>
      <w:tr w:rsidR="00FF6FCE" w:rsidTr="00FE5B1C">
        <w:trPr>
          <w:trHeight w:hRule="exact" w:val="170"/>
        </w:trPr>
        <w:tc>
          <w:tcPr>
            <w:tcW w:w="2410" w:type="dxa"/>
            <w:tcMar>
              <w:bottom w:w="57" w:type="dxa"/>
            </w:tcMar>
          </w:tcPr>
          <w:p w:rsidR="00DB341B" w:rsidRDefault="004C022A" w:rsidP="007B4196">
            <w:pPr>
              <w:pStyle w:val="Register"/>
            </w:pPr>
          </w:p>
        </w:tc>
        <w:tc>
          <w:tcPr>
            <w:tcW w:w="7263" w:type="dxa"/>
            <w:tcMar>
              <w:bottom w:w="57" w:type="dxa"/>
            </w:tcMar>
          </w:tcPr>
          <w:p w:rsidR="00DB341B" w:rsidRDefault="004C022A" w:rsidP="007B4196">
            <w:pPr>
              <w:pStyle w:val="Register"/>
            </w:pPr>
          </w:p>
        </w:tc>
      </w:tr>
      <w:tr w:rsidR="00FF6FCE" w:rsidTr="00FE5B1C">
        <w:tc>
          <w:tcPr>
            <w:tcW w:w="2410" w:type="dxa"/>
            <w:tcMar>
              <w:bottom w:w="0" w:type="dxa"/>
            </w:tcMar>
          </w:tcPr>
          <w:p w:rsidR="00DB341B" w:rsidRPr="00037296" w:rsidRDefault="004C022A" w:rsidP="007B4196">
            <w:pPr>
              <w:pStyle w:val="Betreff2"/>
              <w:spacing w:line="240" w:lineRule="auto"/>
              <w:ind w:right="143"/>
              <w:rPr>
                <w:rFonts w:cs="Segoe UI"/>
                <w:sz w:val="28"/>
                <w:szCs w:val="28"/>
              </w:rPr>
            </w:pPr>
            <w:r>
              <w:rPr>
                <w:rFonts w:cs="Segoe UI"/>
                <w:sz w:val="28"/>
                <w:szCs w:val="28"/>
              </w:rPr>
              <w:t>Antrag/Weisung</w:t>
            </w:r>
          </w:p>
        </w:tc>
        <w:tc>
          <w:tcPr>
            <w:tcW w:w="7263" w:type="dxa"/>
            <w:tcMar>
              <w:bottom w:w="57" w:type="dxa"/>
            </w:tcMar>
            <w:vAlign w:val="bottom"/>
          </w:tcPr>
          <w:p w:rsidR="00DB341B" w:rsidRPr="00D24D7E" w:rsidRDefault="00E35D18" w:rsidP="007B4196">
            <w:pPr>
              <w:pStyle w:val="Betreff2"/>
              <w:tabs>
                <w:tab w:val="clear" w:pos="397"/>
              </w:tabs>
              <w:spacing w:line="240" w:lineRule="auto"/>
              <w:rPr>
                <w:sz w:val="28"/>
              </w:rPr>
            </w:pPr>
            <w:r w:rsidRPr="00C038A4">
              <w:fldChar w:fldCharType="begin"/>
            </w:r>
            <w:r>
              <w:instrText xml:space="preserve"> COMMENTS "Liegenschaften Finanzvermögen" PATH=Dokument/Geschaeft/*/Titel   \* MERGEFORMAT</w:instrText>
            </w:r>
            <w:r w:rsidRPr="00C038A4">
              <w:fldChar w:fldCharType="separate"/>
            </w:r>
            <w:r w:rsidR="004C022A" w:rsidRPr="004C022A">
              <w:rPr>
                <w:sz w:val="28"/>
              </w:rPr>
              <w:t>Liegenschaften Finanzvermögen</w:t>
            </w:r>
            <w:r w:rsidRPr="00C038A4">
              <w:rPr>
                <w:sz w:val="28"/>
              </w:rPr>
              <w:fldChar w:fldCharType="end"/>
            </w:r>
          </w:p>
        </w:tc>
      </w:tr>
      <w:tr w:rsidR="00FF6FCE" w:rsidTr="00FE5B1C">
        <w:tc>
          <w:tcPr>
            <w:tcW w:w="2410" w:type="dxa"/>
            <w:tcBorders>
              <w:bottom w:val="single" w:sz="4" w:space="0" w:color="auto"/>
            </w:tcBorders>
            <w:tcMar>
              <w:top w:w="57" w:type="dxa"/>
              <w:bottom w:w="57" w:type="dxa"/>
            </w:tcMar>
          </w:tcPr>
          <w:p w:rsidR="00DB341B" w:rsidRPr="00135BAD" w:rsidRDefault="004C022A" w:rsidP="007B4196">
            <w:pPr>
              <w:pStyle w:val="Absender"/>
              <w:rPr>
                <w:sz w:val="20"/>
                <w:szCs w:val="20"/>
              </w:rPr>
            </w:pPr>
          </w:p>
        </w:tc>
        <w:tc>
          <w:tcPr>
            <w:tcW w:w="7263" w:type="dxa"/>
            <w:tcBorders>
              <w:bottom w:val="single" w:sz="4" w:space="0" w:color="auto"/>
            </w:tcBorders>
            <w:tcMar>
              <w:top w:w="57" w:type="dxa"/>
              <w:bottom w:w="57" w:type="dxa"/>
            </w:tcMar>
          </w:tcPr>
          <w:p w:rsidR="00DB341B" w:rsidRPr="00135BAD" w:rsidRDefault="00E35D18" w:rsidP="007B4196">
            <w:pPr>
              <w:pStyle w:val="Betreff2"/>
              <w:tabs>
                <w:tab w:val="clear" w:pos="397"/>
              </w:tabs>
              <w:rPr>
                <w:sz w:val="20"/>
                <w:szCs w:val="20"/>
              </w:rPr>
            </w:pPr>
            <w:r w:rsidRPr="00C038A4">
              <w:fldChar w:fldCharType="begin"/>
            </w:r>
            <w:r>
              <w:instrText xml:space="preserve"> COMMENTS "Erwerb Liegenschaft</w:instrText>
            </w:r>
            <w:r>
              <w:br/>
              <w:instrText>Bahnhofstrasse 36, Wallisellen" PATH=Dokument/Titel   \* MERGEFORMAT</w:instrText>
            </w:r>
            <w:r w:rsidRPr="00C038A4">
              <w:fldChar w:fldCharType="separate"/>
            </w:r>
            <w:r w:rsidR="004C022A" w:rsidRPr="004C022A">
              <w:rPr>
                <w:sz w:val="20"/>
                <w:szCs w:val="20"/>
              </w:rPr>
              <w:t>Erwerb Liegenschaft</w:t>
            </w:r>
            <w:r w:rsidR="004C022A" w:rsidRPr="004C022A">
              <w:rPr>
                <w:sz w:val="20"/>
                <w:szCs w:val="20"/>
              </w:rPr>
              <w:br/>
              <w:t>Bahnhofstrasse 36, Wallisellen</w:t>
            </w:r>
            <w:r w:rsidRPr="00C038A4">
              <w:rPr>
                <w:sz w:val="20"/>
                <w:szCs w:val="20"/>
              </w:rPr>
              <w:fldChar w:fldCharType="end"/>
            </w:r>
          </w:p>
        </w:tc>
      </w:tr>
      <w:tr w:rsidR="00FF6FCE" w:rsidTr="00FE5B1C">
        <w:tc>
          <w:tcPr>
            <w:tcW w:w="2410" w:type="dxa"/>
            <w:tcBorders>
              <w:top w:val="single" w:sz="4" w:space="0" w:color="auto"/>
              <w:bottom w:val="single" w:sz="4" w:space="0" w:color="auto"/>
            </w:tcBorders>
            <w:tcMar>
              <w:top w:w="57" w:type="dxa"/>
            </w:tcMar>
            <w:vAlign w:val="bottom"/>
          </w:tcPr>
          <w:p w:rsidR="00DB341B" w:rsidRPr="00AE7760" w:rsidRDefault="004C022A" w:rsidP="007B4196">
            <w:pPr>
              <w:pStyle w:val="Absender"/>
            </w:pPr>
            <w:r>
              <w:t>Gemeinderatssitzung</w:t>
            </w:r>
            <w:bookmarkStart w:id="1" w:name="_GoBack"/>
            <w:bookmarkEnd w:id="1"/>
            <w:r w:rsidR="00E35D18">
              <w:t xml:space="preserve"> vom</w:t>
            </w:r>
          </w:p>
        </w:tc>
        <w:tc>
          <w:tcPr>
            <w:tcW w:w="7263" w:type="dxa"/>
            <w:tcBorders>
              <w:top w:val="single" w:sz="4" w:space="0" w:color="auto"/>
              <w:bottom w:val="single" w:sz="4" w:space="0" w:color="auto"/>
            </w:tcBorders>
            <w:tcMar>
              <w:top w:w="57" w:type="dxa"/>
            </w:tcMar>
            <w:vAlign w:val="bottom"/>
          </w:tcPr>
          <w:p w:rsidR="00DB341B" w:rsidRPr="00CE5AD7" w:rsidRDefault="00E35D18" w:rsidP="007B4196">
            <w:pPr>
              <w:tabs>
                <w:tab w:val="clear" w:pos="397"/>
                <w:tab w:val="right" w:pos="7228"/>
              </w:tabs>
              <w:rPr>
                <w:rFonts w:cs="Segoe UI"/>
                <w:b/>
                <w:szCs w:val="20"/>
              </w:rPr>
            </w:pPr>
            <w:bookmarkStart w:id="2" w:name="MetaTool_Script3"/>
            <w:r>
              <w:rPr>
                <w:rFonts w:cs="Segoe UI"/>
                <w:szCs w:val="20"/>
              </w:rPr>
              <w:t>15. April 2014</w:t>
            </w:r>
            <w:bookmarkEnd w:id="2"/>
            <w:r>
              <w:rPr>
                <w:rFonts w:cs="Segoe UI"/>
                <w:szCs w:val="20"/>
              </w:rPr>
              <w:t xml:space="preserve"> </w:t>
            </w:r>
            <w:r>
              <w:rPr>
                <w:rFonts w:cs="Segoe UI"/>
                <w:szCs w:val="20"/>
              </w:rPr>
              <w:tab/>
            </w:r>
            <w:r w:rsidRPr="00DB5C52">
              <w:rPr>
                <w:rFonts w:cs="Segoe UI"/>
                <w:sz w:val="16"/>
                <w:szCs w:val="16"/>
              </w:rPr>
              <w:fldChar w:fldCharType="begin"/>
            </w:r>
            <w:r>
              <w:instrText xml:space="preserve"> COMMENTS "L2.02" PATH=Dokument/Geschaeft/*[name()='Geschaeft' or name()='Antrag' or name()='Vertragsdossier' or name()='Bauprojekt' or name()='KESDossier' or name()='Schuelerdossier']/CustomRegistraturplan/*/Aktenzeichen   \* MERGEFORMAT</w:instrText>
            </w:r>
            <w:r w:rsidRPr="00DB5C52">
              <w:rPr>
                <w:rFonts w:cs="Segoe UI"/>
                <w:sz w:val="16"/>
                <w:szCs w:val="16"/>
              </w:rPr>
              <w:fldChar w:fldCharType="separate"/>
            </w:r>
            <w:r w:rsidR="004C022A" w:rsidRPr="004C022A">
              <w:rPr>
                <w:rFonts w:cs="Segoe UI"/>
                <w:sz w:val="16"/>
                <w:szCs w:val="16"/>
              </w:rPr>
              <w:t>L2.02</w:t>
            </w:r>
            <w:r w:rsidRPr="00DB5C52">
              <w:rPr>
                <w:rFonts w:cs="Segoe UI"/>
                <w:sz w:val="16"/>
                <w:szCs w:val="16"/>
              </w:rPr>
              <w:fldChar w:fldCharType="end"/>
            </w:r>
          </w:p>
        </w:tc>
      </w:tr>
      <w:tr w:rsidR="00FF6FCE" w:rsidTr="00FE5B1C">
        <w:trPr>
          <w:trHeight w:hRule="exact" w:val="397"/>
        </w:trPr>
        <w:tc>
          <w:tcPr>
            <w:tcW w:w="2410" w:type="dxa"/>
            <w:tcBorders>
              <w:top w:val="single" w:sz="4" w:space="0" w:color="auto"/>
            </w:tcBorders>
          </w:tcPr>
          <w:p w:rsidR="00DB341B" w:rsidRPr="00AE7760" w:rsidRDefault="004C022A" w:rsidP="007B4196">
            <w:pPr>
              <w:pStyle w:val="Absender"/>
            </w:pPr>
          </w:p>
        </w:tc>
        <w:tc>
          <w:tcPr>
            <w:tcW w:w="7263" w:type="dxa"/>
            <w:tcBorders>
              <w:top w:val="single" w:sz="4" w:space="0" w:color="auto"/>
            </w:tcBorders>
          </w:tcPr>
          <w:p w:rsidR="00DB341B" w:rsidRPr="00AE7760" w:rsidRDefault="004C022A" w:rsidP="007B4196">
            <w:pPr>
              <w:tabs>
                <w:tab w:val="clear" w:pos="397"/>
              </w:tabs>
            </w:pPr>
          </w:p>
        </w:tc>
      </w:tr>
    </w:tbl>
    <w:p w:rsidR="00FE5B1C" w:rsidRPr="006C5DF3" w:rsidRDefault="00E35D18" w:rsidP="006C5DF3">
      <w:pPr>
        <w:pStyle w:val="Titel1"/>
      </w:pPr>
      <w:r w:rsidRPr="006C5DF3">
        <w:t>Antrag</w:t>
      </w:r>
    </w:p>
    <w:p w:rsidR="00FE5B1C" w:rsidRPr="00FE5B1C" w:rsidRDefault="00E35D18" w:rsidP="00FE5B1C">
      <w:pPr>
        <w:tabs>
          <w:tab w:val="clear" w:pos="397"/>
        </w:tabs>
        <w:spacing w:after="0" w:line="240" w:lineRule="auto"/>
        <w:jc w:val="left"/>
        <w:rPr>
          <w:rFonts w:eastAsia="Calibri" w:cs="Segoe UI"/>
          <w:szCs w:val="20"/>
        </w:rPr>
      </w:pPr>
      <w:r w:rsidRPr="00FE5B1C">
        <w:rPr>
          <w:rFonts w:eastAsia="Calibri" w:cs="Segoe UI"/>
          <w:szCs w:val="20"/>
        </w:rPr>
        <w:t>Die Gemeindeversammlung vom 10. Juni 2014 beschliesst auf Antrag des Gemeinderates und gestützt auf Art. 11, Ziff. 4 der Gemeindeordnung:</w:t>
      </w:r>
    </w:p>
    <w:p w:rsidR="00FE5B1C" w:rsidRPr="00FE5B1C" w:rsidRDefault="004C022A" w:rsidP="00FE5B1C">
      <w:pPr>
        <w:tabs>
          <w:tab w:val="clear" w:pos="397"/>
        </w:tabs>
        <w:spacing w:after="0" w:line="240" w:lineRule="auto"/>
        <w:jc w:val="left"/>
        <w:rPr>
          <w:rFonts w:eastAsia="Calibri" w:cs="Segoe UI"/>
          <w:szCs w:val="20"/>
        </w:rPr>
      </w:pPr>
    </w:p>
    <w:p w:rsidR="00FE5B1C" w:rsidRPr="006C5DF3" w:rsidRDefault="00E35D18" w:rsidP="006C5DF3">
      <w:pPr>
        <w:pStyle w:val="berschrift1"/>
      </w:pPr>
      <w:r w:rsidRPr="006C5DF3">
        <w:t xml:space="preserve">Der Gemeinderat Wallisellen wird ermächtigt, die Liegenschaft Kat.-Nr. 5645 an der Bahnhofstrasse 36 („Haus Schweizer“) in Wallisellen zum Preis von CHF 5‘000‘000.00 zu erwerben. </w:t>
      </w:r>
    </w:p>
    <w:p w:rsidR="00FE5B1C" w:rsidRPr="006C5DF3" w:rsidRDefault="00E35D18" w:rsidP="006C5DF3">
      <w:pPr>
        <w:pStyle w:val="berschrift1"/>
      </w:pPr>
      <w:r w:rsidRPr="006C5DF3">
        <w:t>Die Liegenschaft wird dem Finanzvermögen zugewiesen.</w:t>
      </w:r>
    </w:p>
    <w:p w:rsidR="00FE5B1C" w:rsidRPr="006C5DF3" w:rsidRDefault="00E35D18" w:rsidP="006C5DF3">
      <w:pPr>
        <w:pStyle w:val="berschrift1"/>
      </w:pPr>
      <w:r w:rsidRPr="006C5DF3">
        <w:t>Der Gemeinderat Wallisellen wird mit dem Vollzug beauftragt und ermächtigt, die erforderliche Finanzierung zu gewährleisten.</w:t>
      </w:r>
    </w:p>
    <w:p w:rsidR="006C5DF3" w:rsidRDefault="00E35D18">
      <w:pPr>
        <w:tabs>
          <w:tab w:val="clear" w:pos="397"/>
        </w:tabs>
        <w:spacing w:after="200" w:line="276" w:lineRule="auto"/>
        <w:jc w:val="left"/>
        <w:rPr>
          <w:rFonts w:eastAsia="Calibri" w:cs="Segoe UI"/>
          <w:szCs w:val="20"/>
        </w:rPr>
      </w:pPr>
      <w:r>
        <w:rPr>
          <w:rFonts w:eastAsia="Calibri" w:cs="Segoe UI"/>
          <w:szCs w:val="20"/>
        </w:rPr>
        <w:br w:type="page"/>
      </w:r>
    </w:p>
    <w:p w:rsidR="00FE5B1C" w:rsidRPr="002272C8" w:rsidRDefault="00E35D18" w:rsidP="002272C8">
      <w:pPr>
        <w:pStyle w:val="Titel1"/>
      </w:pPr>
      <w:r w:rsidRPr="002272C8">
        <w:lastRenderedPageBreak/>
        <w:t>Weisung</w:t>
      </w:r>
    </w:p>
    <w:p w:rsidR="00FE5B1C" w:rsidRPr="002272C8" w:rsidRDefault="00E35D18" w:rsidP="002272C8">
      <w:pPr>
        <w:pStyle w:val="Titel2"/>
      </w:pPr>
      <w:r w:rsidRPr="002272C8">
        <w:t>Aktive Liegenschaftenpolitik</w:t>
      </w: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Im Jahr 2007 hat sich der Gemeinderat zu einer aktiveren Liegenschaftenpolitik entschieden. Zusammen mit externen Fachleuten wurde eine mittel- und längerfristige Strategie festgelegt. In diesem internen Arbeitspapier wurden alle Objekte des Finanzvermögens umfassend beurteilt. Die Erhaltung einiger Immobilien im Gemeindebesitz ist nicht mehr zwingend nötig. Diese werden bei einer sich bietenden Gelegenheit veräussert. Die Einnahmen daraus werden dann dazu verwendet, Liegenschaften zu erwerben, welche für die Gemeinde wichtig sind.</w:t>
      </w:r>
    </w:p>
    <w:p w:rsidR="00FE5B1C" w:rsidRPr="002272C8" w:rsidRDefault="00E35D18" w:rsidP="002272C8">
      <w:pPr>
        <w:pStyle w:val="Titel2"/>
      </w:pPr>
      <w:r w:rsidRPr="002272C8">
        <w:t>Lage der Liegenschaft / Grundstück</w:t>
      </w: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Das Verkaufsobjekt liegt an der Bahnhofstrasse 36 und damit unmittelbar gegenüber dem SBB-Bahnhof Wallisellen, an der Ecke Bahnhofstrasse/Schwarzackerstrasse.</w:t>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Das Grundstück Kat.-Nr. 5645, Grundbuch Blatt 1093, hat eine Fläche von 630 m2 (Gebäude Wohnen 331 m2 und Hausumschwung befestigt 299 m2) und eine annähernd rechteckige Form. Das natürliche Terrain fällt geringfügig in Richtung Süden. Die Parzelle hat direkten Anschluss an öffentliches Strassengebiet (Bahnhofstrasse und Schwarzackerstrasse).</w:t>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noProof/>
          <w:szCs w:val="20"/>
          <w:lang w:eastAsia="de-CH"/>
        </w:rPr>
        <w:drawing>
          <wp:inline distT="0" distB="0" distL="0" distR="0">
            <wp:extent cx="5760720" cy="3485356"/>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85356"/>
                    </a:xfrm>
                    <a:prstGeom prst="rect">
                      <a:avLst/>
                    </a:prstGeom>
                    <a:noFill/>
                    <a:ln>
                      <a:noFill/>
                    </a:ln>
                  </pic:spPr>
                </pic:pic>
              </a:graphicData>
            </a:graphic>
          </wp:inline>
        </w:drawing>
      </w:r>
    </w:p>
    <w:p w:rsidR="00FE5B1C" w:rsidRPr="00FE5B1C" w:rsidRDefault="004C022A" w:rsidP="00FE5B1C">
      <w:pPr>
        <w:tabs>
          <w:tab w:val="clear" w:pos="397"/>
        </w:tabs>
        <w:spacing w:after="0" w:line="240" w:lineRule="auto"/>
        <w:rPr>
          <w:rFonts w:eastAsia="Calibri" w:cs="Segoe UI"/>
          <w:szCs w:val="20"/>
        </w:rPr>
      </w:pP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Gemäss GIS ZH gibt es auf dem Verkaufsobjekt keine Altlasten oder entsprechende Verdachtsflächen. Nach gleicher Quelle befindet sich das Grundstück ausserhalb der Gefahrenzone, aber innerhalb des Grundwasserbereichs mit geringer Mächtigkeit.</w:t>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 xml:space="preserve">Aufgrund der BZO-Teilrevision, gültig ab 7. Juni 2013, liegt das Verkaufsobjekt in der Zentrumszone mit Gestaltungsplan, Baubereich F, mit Baumassenziffer 5.0. </w:t>
      </w:r>
    </w:p>
    <w:p w:rsidR="002272C8" w:rsidRDefault="00E35D18">
      <w:pPr>
        <w:tabs>
          <w:tab w:val="clear" w:pos="397"/>
        </w:tabs>
        <w:spacing w:after="200" w:line="276" w:lineRule="auto"/>
        <w:jc w:val="left"/>
        <w:rPr>
          <w:rFonts w:eastAsia="Calibri" w:cs="Segoe UI"/>
          <w:szCs w:val="20"/>
        </w:rPr>
      </w:pPr>
      <w:r>
        <w:rPr>
          <w:rFonts w:eastAsia="Calibri" w:cs="Segoe UI"/>
          <w:szCs w:val="20"/>
        </w:rPr>
        <w:br w:type="page"/>
      </w:r>
    </w:p>
    <w:p w:rsidR="00FE5B1C" w:rsidRPr="002272C8" w:rsidRDefault="00E35D18" w:rsidP="002272C8">
      <w:pPr>
        <w:pStyle w:val="Titel2"/>
      </w:pPr>
      <w:r w:rsidRPr="002272C8">
        <w:lastRenderedPageBreak/>
        <w:t>Katasterplan</w:t>
      </w:r>
    </w:p>
    <w:p w:rsidR="00FE5B1C" w:rsidRPr="00FE5B1C" w:rsidRDefault="004C022A" w:rsidP="00FE5B1C">
      <w:pPr>
        <w:tabs>
          <w:tab w:val="clear" w:pos="397"/>
        </w:tabs>
        <w:spacing w:after="0" w:line="240" w:lineRule="auto"/>
        <w:rPr>
          <w:rFonts w:eastAsia="Calibri" w:cs="Segoe UI"/>
          <w:b/>
          <w:color w:val="FF0000"/>
          <w:szCs w:val="20"/>
        </w:rPr>
      </w:pPr>
    </w:p>
    <w:p w:rsidR="00FE5B1C" w:rsidRPr="00FE5B1C" w:rsidRDefault="00E35D18" w:rsidP="00FE5B1C">
      <w:pPr>
        <w:tabs>
          <w:tab w:val="clear" w:pos="397"/>
        </w:tabs>
        <w:spacing w:after="0" w:line="240" w:lineRule="auto"/>
        <w:rPr>
          <w:rFonts w:eastAsia="Calibri" w:cs="Segoe UI"/>
          <w:b/>
          <w:color w:val="FF0000"/>
          <w:szCs w:val="20"/>
        </w:rPr>
      </w:pPr>
      <w:r w:rsidRPr="00FE5B1C">
        <w:rPr>
          <w:rFonts w:eastAsia="Calibri" w:cs="Segoe UI"/>
          <w:b/>
          <w:noProof/>
          <w:color w:val="FF0000"/>
          <w:szCs w:val="20"/>
          <w:lang w:eastAsia="de-CH"/>
        </w:rPr>
        <w:drawing>
          <wp:inline distT="0" distB="0" distL="0" distR="0">
            <wp:extent cx="5760720" cy="8336652"/>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336652"/>
                    </a:xfrm>
                    <a:prstGeom prst="rect">
                      <a:avLst/>
                    </a:prstGeom>
                    <a:noFill/>
                    <a:ln>
                      <a:noFill/>
                    </a:ln>
                  </pic:spPr>
                </pic:pic>
              </a:graphicData>
            </a:graphic>
          </wp:inline>
        </w:drawing>
      </w:r>
    </w:p>
    <w:p w:rsidR="002272C8" w:rsidRDefault="00E35D18">
      <w:pPr>
        <w:tabs>
          <w:tab w:val="clear" w:pos="397"/>
        </w:tabs>
        <w:spacing w:after="200" w:line="276" w:lineRule="auto"/>
        <w:jc w:val="left"/>
        <w:rPr>
          <w:rFonts w:eastAsia="Calibri" w:cs="Segoe UI"/>
          <w:b/>
          <w:color w:val="FF0000"/>
          <w:szCs w:val="20"/>
        </w:rPr>
      </w:pPr>
      <w:r>
        <w:rPr>
          <w:rFonts w:eastAsia="Calibri" w:cs="Segoe UI"/>
          <w:b/>
          <w:color w:val="FF0000"/>
          <w:szCs w:val="20"/>
        </w:rPr>
        <w:br w:type="page"/>
      </w:r>
    </w:p>
    <w:p w:rsidR="00FE5B1C" w:rsidRPr="002272C8" w:rsidRDefault="004C022A" w:rsidP="002272C8">
      <w:pPr>
        <w:pStyle w:val="Titel2"/>
      </w:pPr>
      <w:r>
        <w:lastRenderedPageBreak/>
        <w:pict>
          <v:group id="Zeichenbereich 34" o:spid="_x0000_s3078" style="position:absolute;margin-left:-70.85pt;margin-top:-70.85pt;width:453.6pt;height:45.2pt;z-index:251662336" coordsize="57607,5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9" type="#_x0000_t75" style="position:absolute;width:57607;height:5740;visibility:visible;mso-wrap-style:square">
              <v:fill o:detectmouseclick="t"/>
            </v:shape>
          </v:group>
        </w:pict>
      </w:r>
      <w:r w:rsidR="00E35D18" w:rsidRPr="002272C8">
        <w:t>Gebäude und Anlagen</w:t>
      </w:r>
    </w:p>
    <w:p w:rsidR="00FE5B1C" w:rsidRPr="002272C8" w:rsidRDefault="00E35D18" w:rsidP="002272C8">
      <w:pPr>
        <w:pStyle w:val="Titel3"/>
      </w:pPr>
      <w:r w:rsidRPr="002272C8">
        <w:t>Gebäude</w:t>
      </w: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Nordseitig angebautes Wohn- und Geschäftshaus mit Baujahr 1956. Der Hauszugang befindet sich in der Hauptsache ostseitig und erfolgt über die Bahnhofstrasse. Rechteckige Gebäudeform des Hauptgebäudes mit westseitigem, eingeschossigem Annexbau; Unterkellerung.</w:t>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noProof/>
          <w:szCs w:val="20"/>
          <w:lang w:eastAsia="de-CH"/>
        </w:rPr>
        <w:drawing>
          <wp:inline distT="0" distB="0" distL="0" distR="0">
            <wp:extent cx="4345200" cy="3931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5200" cy="3931200"/>
                    </a:xfrm>
                    <a:prstGeom prst="rect">
                      <a:avLst/>
                    </a:prstGeom>
                    <a:noFill/>
                    <a:ln>
                      <a:noFill/>
                    </a:ln>
                  </pic:spPr>
                </pic:pic>
              </a:graphicData>
            </a:graphic>
          </wp:inline>
        </w:drawing>
      </w:r>
    </w:p>
    <w:p w:rsidR="00FE5B1C" w:rsidRPr="00FE5B1C" w:rsidRDefault="004C022A" w:rsidP="00FE5B1C">
      <w:pPr>
        <w:tabs>
          <w:tab w:val="clear" w:pos="397"/>
        </w:tabs>
        <w:spacing w:after="0" w:line="240" w:lineRule="auto"/>
        <w:rPr>
          <w:rFonts w:eastAsia="Calibri" w:cs="Segoe UI"/>
          <w:noProof/>
          <w:szCs w:val="20"/>
          <w:lang w:eastAsia="de-CH"/>
        </w:rPr>
      </w:pPr>
    </w:p>
    <w:p w:rsidR="00FE5B1C" w:rsidRPr="00FE5B1C" w:rsidRDefault="00E35D18" w:rsidP="00FE5B1C">
      <w:pPr>
        <w:tabs>
          <w:tab w:val="clear" w:pos="397"/>
        </w:tabs>
        <w:spacing w:after="0" w:line="240" w:lineRule="auto"/>
        <w:rPr>
          <w:rFonts w:eastAsia="Calibri" w:cs="Segoe UI"/>
          <w:i/>
          <w:szCs w:val="20"/>
        </w:rPr>
      </w:pPr>
      <w:r w:rsidRPr="00FE5B1C">
        <w:rPr>
          <w:rFonts w:eastAsia="Calibri" w:cs="Segoe UI"/>
          <w:i/>
          <w:szCs w:val="20"/>
        </w:rPr>
        <w:t>Ansicht Bahnhofstrasse</w:t>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noProof/>
          <w:szCs w:val="20"/>
          <w:lang w:eastAsia="de-CH"/>
        </w:rPr>
        <w:drawing>
          <wp:inline distT="0" distB="0" distL="0" distR="0">
            <wp:extent cx="5760720" cy="2761628"/>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61628"/>
                    </a:xfrm>
                    <a:prstGeom prst="rect">
                      <a:avLst/>
                    </a:prstGeom>
                    <a:noFill/>
                    <a:ln>
                      <a:noFill/>
                    </a:ln>
                  </pic:spPr>
                </pic:pic>
              </a:graphicData>
            </a:graphic>
          </wp:inline>
        </w:drawing>
      </w:r>
    </w:p>
    <w:p w:rsidR="00FE5B1C" w:rsidRPr="00FE5B1C" w:rsidRDefault="004C022A" w:rsidP="00FE5B1C">
      <w:pPr>
        <w:tabs>
          <w:tab w:val="clear" w:pos="397"/>
        </w:tabs>
        <w:spacing w:after="0" w:line="240" w:lineRule="auto"/>
        <w:rPr>
          <w:rFonts w:eastAsia="Calibri" w:cs="Segoe UI"/>
          <w:szCs w:val="20"/>
        </w:rPr>
      </w:pPr>
    </w:p>
    <w:p w:rsidR="00FE5B1C" w:rsidRPr="00FE5B1C" w:rsidRDefault="00E35D18" w:rsidP="00FE5B1C">
      <w:pPr>
        <w:tabs>
          <w:tab w:val="clear" w:pos="397"/>
        </w:tabs>
        <w:spacing w:after="0" w:line="240" w:lineRule="auto"/>
        <w:rPr>
          <w:rFonts w:eastAsia="Calibri" w:cs="Segoe UI"/>
          <w:i/>
          <w:szCs w:val="20"/>
        </w:rPr>
      </w:pPr>
      <w:r w:rsidRPr="00FE5B1C">
        <w:rPr>
          <w:rFonts w:eastAsia="Calibri" w:cs="Segoe UI"/>
          <w:i/>
          <w:szCs w:val="20"/>
        </w:rPr>
        <w:t>Ansicht Süd-Südwest</w:t>
      </w:r>
      <w:r w:rsidRPr="00FE5B1C">
        <w:rPr>
          <w:rFonts w:eastAsia="Calibri" w:cs="Segoe UI"/>
          <w:i/>
          <w:szCs w:val="20"/>
        </w:rPr>
        <w:tab/>
      </w:r>
      <w:r w:rsidRPr="00FE5B1C">
        <w:rPr>
          <w:rFonts w:eastAsia="Calibri" w:cs="Segoe UI"/>
          <w:i/>
          <w:szCs w:val="20"/>
        </w:rPr>
        <w:tab/>
      </w:r>
      <w:r w:rsidRPr="00FE5B1C">
        <w:rPr>
          <w:rFonts w:eastAsia="Calibri" w:cs="Segoe UI"/>
          <w:i/>
          <w:szCs w:val="20"/>
        </w:rPr>
        <w:tab/>
      </w:r>
      <w:r w:rsidRPr="00FE5B1C">
        <w:rPr>
          <w:rFonts w:eastAsia="Calibri" w:cs="Segoe UI"/>
          <w:i/>
          <w:szCs w:val="20"/>
        </w:rPr>
        <w:tab/>
      </w:r>
      <w:r w:rsidRPr="00FE5B1C">
        <w:rPr>
          <w:rFonts w:eastAsia="Calibri" w:cs="Segoe UI"/>
          <w:i/>
          <w:szCs w:val="20"/>
        </w:rPr>
        <w:tab/>
      </w:r>
      <w:r w:rsidRPr="00FE5B1C">
        <w:rPr>
          <w:rFonts w:eastAsia="Calibri" w:cs="Segoe UI"/>
          <w:i/>
          <w:szCs w:val="20"/>
        </w:rPr>
        <w:tab/>
      </w:r>
      <w:r w:rsidRPr="00FE5B1C">
        <w:rPr>
          <w:rFonts w:eastAsia="Calibri" w:cs="Segoe UI"/>
          <w:i/>
          <w:szCs w:val="20"/>
        </w:rPr>
        <w:tab/>
        <w:t>Ansicht West-Nordwest</w:t>
      </w:r>
    </w:p>
    <w:p w:rsidR="002272C8" w:rsidRDefault="00E35D18">
      <w:pPr>
        <w:tabs>
          <w:tab w:val="clear" w:pos="397"/>
        </w:tabs>
        <w:spacing w:after="200" w:line="276" w:lineRule="auto"/>
        <w:jc w:val="left"/>
        <w:rPr>
          <w:rFonts w:eastAsia="Calibri" w:cs="Segoe UI"/>
          <w:szCs w:val="20"/>
          <w:u w:val="single"/>
        </w:rPr>
      </w:pPr>
      <w:r>
        <w:rPr>
          <w:rFonts w:eastAsia="Calibri" w:cs="Segoe UI"/>
          <w:szCs w:val="20"/>
          <w:u w:val="single"/>
        </w:rPr>
        <w:br w:type="page"/>
      </w:r>
    </w:p>
    <w:p w:rsidR="00FE5B1C" w:rsidRPr="002272C8" w:rsidRDefault="00E35D18" w:rsidP="002272C8">
      <w:pPr>
        <w:pStyle w:val="Titel3"/>
      </w:pPr>
      <w:r w:rsidRPr="002272C8">
        <w:lastRenderedPageBreak/>
        <w:t>Sanierungen</w:t>
      </w:r>
    </w:p>
    <w:p w:rsidR="00FE5B1C" w:rsidRPr="00FE5B1C" w:rsidRDefault="00E35D18" w:rsidP="00FE5B1C">
      <w:pPr>
        <w:tabs>
          <w:tab w:val="clear" w:pos="397"/>
          <w:tab w:val="left" w:pos="851"/>
        </w:tabs>
        <w:spacing w:after="0" w:line="240" w:lineRule="auto"/>
        <w:rPr>
          <w:rFonts w:eastAsia="Calibri" w:cs="Segoe UI"/>
          <w:szCs w:val="20"/>
        </w:rPr>
      </w:pPr>
      <w:r>
        <w:rPr>
          <w:rFonts w:eastAsia="Calibri" w:cs="Segoe UI"/>
          <w:szCs w:val="20"/>
        </w:rPr>
        <w:t>1983:</w:t>
      </w:r>
      <w:r w:rsidRPr="00FE5B1C">
        <w:rPr>
          <w:rFonts w:eastAsia="Calibri" w:cs="Segoe UI"/>
          <w:szCs w:val="20"/>
        </w:rPr>
        <w:tab/>
        <w:t>Ersatz Fenster in Holz und Holz/Metall</w:t>
      </w:r>
    </w:p>
    <w:p w:rsidR="00FE5B1C" w:rsidRPr="00FE5B1C" w:rsidRDefault="00E35D18" w:rsidP="00FE5B1C">
      <w:pPr>
        <w:tabs>
          <w:tab w:val="clear" w:pos="397"/>
          <w:tab w:val="left" w:pos="851"/>
        </w:tabs>
        <w:spacing w:after="0" w:line="240" w:lineRule="auto"/>
        <w:rPr>
          <w:rFonts w:eastAsia="Calibri" w:cs="Segoe UI"/>
          <w:szCs w:val="20"/>
        </w:rPr>
      </w:pPr>
      <w:r>
        <w:rPr>
          <w:rFonts w:eastAsia="Calibri" w:cs="Segoe UI"/>
          <w:szCs w:val="20"/>
        </w:rPr>
        <w:t>2011:</w:t>
      </w:r>
      <w:r w:rsidRPr="00FE5B1C">
        <w:rPr>
          <w:rFonts w:eastAsia="Calibri" w:cs="Segoe UI"/>
          <w:szCs w:val="20"/>
        </w:rPr>
        <w:tab/>
        <w:t>Umbau und Sanierung Wohnungen 4. OG</w:t>
      </w:r>
    </w:p>
    <w:p w:rsidR="00FE5B1C" w:rsidRPr="00FE5B1C" w:rsidRDefault="00E35D18" w:rsidP="00FE5B1C">
      <w:pPr>
        <w:tabs>
          <w:tab w:val="clear" w:pos="397"/>
          <w:tab w:val="left" w:pos="851"/>
        </w:tabs>
        <w:spacing w:after="0" w:line="240" w:lineRule="auto"/>
        <w:rPr>
          <w:rFonts w:eastAsia="Calibri" w:cs="Segoe UI"/>
          <w:szCs w:val="20"/>
        </w:rPr>
      </w:pPr>
      <w:r w:rsidRPr="00FE5B1C">
        <w:rPr>
          <w:rFonts w:eastAsia="Calibri" w:cs="Segoe UI"/>
          <w:szCs w:val="20"/>
        </w:rPr>
        <w:t>2012:</w:t>
      </w:r>
      <w:r w:rsidRPr="00FE5B1C">
        <w:rPr>
          <w:rFonts w:eastAsia="Calibri" w:cs="Segoe UI"/>
          <w:szCs w:val="20"/>
        </w:rPr>
        <w:tab/>
        <w:t>Ersatz Ölheizung</w:t>
      </w:r>
    </w:p>
    <w:p w:rsidR="00FE5B1C" w:rsidRPr="002272C8" w:rsidRDefault="00E35D18" w:rsidP="002272C8">
      <w:pPr>
        <w:pStyle w:val="Titel3"/>
      </w:pPr>
      <w:r w:rsidRPr="002272C8">
        <w:t>Konstruktion</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Äussere Kellerwände:</w:t>
      </w:r>
      <w:r w:rsidRPr="00FE5B1C">
        <w:rPr>
          <w:rFonts w:eastAsia="Calibri" w:cs="Segoe UI"/>
          <w:szCs w:val="20"/>
        </w:rPr>
        <w:tab/>
        <w:t>Beton</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Innere Kellerwände:</w:t>
      </w:r>
      <w:r w:rsidRPr="00FE5B1C">
        <w:rPr>
          <w:rFonts w:eastAsia="Calibri" w:cs="Segoe UI"/>
          <w:szCs w:val="20"/>
        </w:rPr>
        <w:tab/>
        <w:t>Massiv (Mauerwerk)</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Fassaden/Wände:</w:t>
      </w:r>
      <w:r w:rsidRPr="00FE5B1C">
        <w:rPr>
          <w:rFonts w:eastAsia="Calibri" w:cs="Segoe UI"/>
          <w:szCs w:val="20"/>
        </w:rPr>
        <w:tab/>
        <w:t>Mauerwerk verputzt</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Decken:</w:t>
      </w:r>
      <w:r w:rsidRPr="00FE5B1C">
        <w:rPr>
          <w:rFonts w:eastAsia="Calibri" w:cs="Segoe UI"/>
          <w:szCs w:val="20"/>
        </w:rPr>
        <w:tab/>
        <w:t>Massiv (ev. Holzbalkendecke über oberstem Wohngeschoss)</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Dachkonstruktion:</w:t>
      </w:r>
      <w:r w:rsidRPr="00FE5B1C">
        <w:rPr>
          <w:rFonts w:eastAsia="Calibri" w:cs="Segoe UI"/>
          <w:szCs w:val="20"/>
        </w:rPr>
        <w:tab/>
        <w:t>Walmdach aus Holz mit Schindelunterdach und Ziegeleindeckung</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ab/>
        <w:t>Höhe bis UK Firstpfette: 3.60m (Dachstuhl somit ausbaubar)</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ab/>
        <w:t>Annexbau mit bekiestem Flachdach</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Balkon:</w:t>
      </w:r>
      <w:r w:rsidRPr="00FE5B1C">
        <w:rPr>
          <w:rFonts w:eastAsia="Calibri" w:cs="Segoe UI"/>
          <w:szCs w:val="20"/>
        </w:rPr>
        <w:tab/>
        <w:t>Fertigbetonelemente mit Metallgeländern und Eternitverkleidung</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Treppe:</w:t>
      </w:r>
      <w:r w:rsidRPr="00FE5B1C">
        <w:rPr>
          <w:rFonts w:eastAsia="Calibri" w:cs="Segoe UI"/>
          <w:szCs w:val="20"/>
        </w:rPr>
        <w:tab/>
        <w:t>Kunststein-Wangentreppe, zweiläufig</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Fenster/Wetterschutz:</w:t>
      </w:r>
      <w:r w:rsidRPr="00FE5B1C">
        <w:rPr>
          <w:rFonts w:eastAsia="Calibri" w:cs="Segoe UI"/>
          <w:szCs w:val="20"/>
        </w:rPr>
        <w:tab/>
        <w:t>Fenster aus Holz und Holz/Metall mit Isolierverglasung (1983)</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ab/>
        <w:t xml:space="preserve">sowie Schaufenster in Metall mit Einfachverglasung, Rollläden mit </w:t>
      </w:r>
    </w:p>
    <w:p w:rsidR="00FE5B1C" w:rsidRPr="00FE5B1C" w:rsidRDefault="00E35D18" w:rsidP="00FE5B1C">
      <w:pPr>
        <w:tabs>
          <w:tab w:val="clear" w:pos="397"/>
          <w:tab w:val="left" w:pos="2410"/>
        </w:tabs>
        <w:spacing w:after="0" w:line="240" w:lineRule="auto"/>
        <w:rPr>
          <w:rFonts w:eastAsia="Calibri" w:cs="Segoe UI"/>
          <w:szCs w:val="20"/>
        </w:rPr>
      </w:pPr>
      <w:r w:rsidRPr="00FE5B1C">
        <w:rPr>
          <w:rFonts w:eastAsia="Calibri" w:cs="Segoe UI"/>
          <w:szCs w:val="20"/>
        </w:rPr>
        <w:tab/>
        <w:t>Gurtenbedienung (Ausnahme: Wohnungen 4. OG mit Elektroantrieb)</w:t>
      </w:r>
      <w:r w:rsidRPr="00FE5B1C">
        <w:rPr>
          <w:rFonts w:eastAsia="Calibri" w:cs="Segoe UI"/>
          <w:szCs w:val="20"/>
        </w:rPr>
        <w:tab/>
      </w:r>
    </w:p>
    <w:p w:rsidR="00FE5B1C" w:rsidRPr="003178CF" w:rsidRDefault="00E35D18" w:rsidP="003178CF">
      <w:pPr>
        <w:pStyle w:val="Titel3"/>
      </w:pPr>
      <w:r w:rsidRPr="003178CF">
        <w:t>Raumprogramm</w:t>
      </w:r>
    </w:p>
    <w:p w:rsidR="00FE5B1C" w:rsidRPr="00FE5B1C" w:rsidRDefault="00E35D18" w:rsidP="00FE5B1C">
      <w:pPr>
        <w:tabs>
          <w:tab w:val="clear" w:pos="397"/>
        </w:tabs>
        <w:spacing w:after="0" w:line="240" w:lineRule="auto"/>
        <w:rPr>
          <w:rFonts w:eastAsia="Calibri" w:cs="Segoe UI"/>
          <w:szCs w:val="20"/>
        </w:rPr>
      </w:pPr>
      <w:r w:rsidRPr="00FE5B1C">
        <w:rPr>
          <w:rFonts w:eastAsia="Calibri" w:cs="Segoe UI"/>
          <w:szCs w:val="20"/>
        </w:rPr>
        <w:t>Insgesamt 11 Wohnungen und 2 Ladenlokale sowie Nebenobjekte:</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2. Untergeschoss</w:t>
      </w:r>
      <w:r w:rsidRPr="00FE5B1C">
        <w:rPr>
          <w:rFonts w:eastAsia="Calibri" w:cs="Segoe UI"/>
          <w:szCs w:val="20"/>
        </w:rPr>
        <w:tab/>
        <w:t>Heizraum</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1. Untergeschoss</w:t>
      </w:r>
      <w:r w:rsidRPr="00FE5B1C">
        <w:rPr>
          <w:rFonts w:eastAsia="Calibri" w:cs="Segoe UI"/>
          <w:szCs w:val="20"/>
        </w:rPr>
        <w:tab/>
        <w:t>Lagerräume</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Kellerabteile</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Waschküche und Trockenraum</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Erdgeschoss</w:t>
      </w:r>
      <w:r w:rsidRPr="00FE5B1C">
        <w:rPr>
          <w:rFonts w:eastAsia="Calibri" w:cs="Segoe UI"/>
          <w:szCs w:val="20"/>
        </w:rPr>
        <w:tab/>
        <w:t>Ladenlokal mit ca. 200 m</w:t>
      </w:r>
      <w:r w:rsidRPr="00FE5B1C">
        <w:rPr>
          <w:rFonts w:eastAsia="Calibri" w:cs="Segoe UI"/>
          <w:szCs w:val="20"/>
          <w:vertAlign w:val="superscript"/>
        </w:rPr>
        <w:t>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Ladenlokal mit ca. 104 m</w:t>
      </w:r>
      <w:r w:rsidRPr="00FE5B1C">
        <w:rPr>
          <w:rFonts w:eastAsia="Calibri" w:cs="Segoe UI"/>
          <w:szCs w:val="20"/>
          <w:vertAlign w:val="superscript"/>
        </w:rPr>
        <w:t>2</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1. Obergeschoss</w:t>
      </w:r>
      <w:r w:rsidRPr="00FE5B1C">
        <w:rPr>
          <w:rFonts w:eastAsia="Calibri" w:cs="Segoe UI"/>
          <w:szCs w:val="20"/>
        </w:rPr>
        <w:tab/>
        <w:t>2-Zimmerwohnung mit ca. 55 m2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1-Zimmerwohnung mit ca. 42 m2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3-Zimmerwohnung mit ca. 67 m2</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2. Obergeschoss</w:t>
      </w:r>
      <w:r w:rsidRPr="00FE5B1C">
        <w:rPr>
          <w:rFonts w:eastAsia="Calibri" w:cs="Segoe UI"/>
          <w:szCs w:val="20"/>
        </w:rPr>
        <w:tab/>
        <w:t>3+1-Zimmerwohnung mit ca. 109 m2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2-Zimmerwohnung mit ca. 55 m2</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3. Obergeschoss</w:t>
      </w:r>
      <w:r w:rsidRPr="00FE5B1C">
        <w:rPr>
          <w:rFonts w:eastAsia="Calibri" w:cs="Segoe UI"/>
          <w:szCs w:val="20"/>
        </w:rPr>
        <w:tab/>
        <w:t>2-Zimmerwohnung mit ca. 55 m2</w:t>
      </w:r>
      <w:r w:rsidRPr="00FE5B1C">
        <w:rPr>
          <w:rFonts w:eastAsia="Calibri" w:cs="Segoe UI"/>
          <w:szCs w:val="20"/>
        </w:rPr>
        <w:tab/>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1-Zimmerwohnung mit ca. 42 m2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3-Zimmerwohnung mit ca. 70 m2</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4. Obergeschoss</w:t>
      </w:r>
      <w:r w:rsidRPr="00FE5B1C">
        <w:rPr>
          <w:rFonts w:eastAsia="Calibri" w:cs="Segoe UI"/>
          <w:szCs w:val="20"/>
        </w:rPr>
        <w:tab/>
        <w:t>3.5-Zimmerwohnung mit ca. 72 m2</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ab/>
        <w:t>4-5-Zimmerwohnung mit ca. 91 m2</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Dachgeschoss</w:t>
      </w:r>
      <w:r w:rsidRPr="00FE5B1C">
        <w:rPr>
          <w:rFonts w:eastAsia="Calibri" w:cs="Segoe UI"/>
          <w:szCs w:val="20"/>
        </w:rPr>
        <w:tab/>
        <w:t>Estrich, ausbaubar</w:t>
      </w:r>
    </w:p>
    <w:p w:rsidR="00FE5B1C" w:rsidRPr="003178CF" w:rsidRDefault="00E35D18" w:rsidP="003178CF">
      <w:pPr>
        <w:pStyle w:val="Titel3"/>
      </w:pPr>
      <w:r w:rsidRPr="003178CF">
        <w:t>Ausbau/Architektur</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Das Gebäude besitzt einen für die Bauzeit typischen Charakter. Wohnzimmer, Küchen und Badzimmer sind aber für heutige Begriffe eher klein gehalten. Keine gefangenen Zimmer.</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 xml:space="preserve">Die Böden sind mit Parkett, Teppichen, Kunststoffbelägen (Küchen) und Keramikplatten (Nassräume) belegt. Die Wände sind verputzt, ebenso die Decken. Die Holztüren sind an Futter und Verkleidung befestigt. Küche und Badezimmereinrichtung sowie die verbauten Materialien haben in den noch nicht sanierten Bereichen </w:t>
      </w:r>
      <w:r w:rsidRPr="00FE5B1C">
        <w:rPr>
          <w:rFonts w:eastAsia="Calibri" w:cs="Segoe UI"/>
          <w:szCs w:val="20"/>
        </w:rPr>
        <w:lastRenderedPageBreak/>
        <w:t>die maximale Nutzungsdauer bereits überschritten und entsprechen nicht mehr den aktuellen Bedürfnissen auf dem Markt.</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Die noch nicht sanierten Wohnungen (=überwiegender Teil) sollten bald erneuert werden, damit lagekonforme (nachhaltige) Mietzinse realisiert werden können.</w:t>
      </w:r>
    </w:p>
    <w:p w:rsidR="00FE5B1C" w:rsidRPr="003178CF" w:rsidRDefault="00E35D18" w:rsidP="003178CF">
      <w:pPr>
        <w:pStyle w:val="Titel3"/>
      </w:pPr>
      <w:r w:rsidRPr="003178CF">
        <w:t>Haustechnik</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Das Gebäude verfügt über eine neue Ölheizung mit erdverlegtem 24‘500 Liter Stahltank (Sanierungsaufforderung eingegangen). Die Wärmeverteilung erfolgt mittels Radiatoren und Thermostatventilen. Es gibt Einzelboiler in den Wohnungen. Die Elektroinstallationen weisen Schmelzsicherungen auf (Ausnahme: sanierte Wohnungen im 4. OB mit Magnetsicherungen). Der Personenlift ist für 4 Personen (max. 320 Kg) konzipiert und hat 7 Haltestellen. Er hat eine offene Türwand.</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 xml:space="preserve">Die Telekommunikation erfolgt über Swisscom/Swisscom-TV. </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Das Gebäude verfügt über eine Türöffnungs- und Gegensprechanlage.</w:t>
      </w:r>
    </w:p>
    <w:p w:rsidR="00FE5B1C" w:rsidRPr="003178CF" w:rsidRDefault="00E35D18" w:rsidP="003178CF">
      <w:pPr>
        <w:pStyle w:val="Titel3"/>
      </w:pPr>
      <w:r w:rsidRPr="003178CF">
        <w:t>Behindertengerechtigkeit</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Der Zugang beim Haupteingang zum Lift (Halbtreppe mit 5 Stufen) ist nicht behindertengerecht.</w:t>
      </w:r>
    </w:p>
    <w:p w:rsidR="00FE5B1C" w:rsidRPr="00FE5B1C" w:rsidRDefault="004C022A" w:rsidP="00FE5B1C">
      <w:pPr>
        <w:tabs>
          <w:tab w:val="clear" w:pos="397"/>
          <w:tab w:val="left" w:pos="3686"/>
        </w:tabs>
        <w:spacing w:after="0" w:line="240" w:lineRule="auto"/>
        <w:rPr>
          <w:rFonts w:eastAsia="Calibri" w:cs="Segoe UI"/>
          <w:i/>
          <w:szCs w:val="20"/>
        </w:rPr>
      </w:pPr>
    </w:p>
    <w:p w:rsidR="00FE5B1C" w:rsidRPr="00FE5B1C" w:rsidRDefault="00E35D18" w:rsidP="00FE5B1C">
      <w:pPr>
        <w:tabs>
          <w:tab w:val="clear" w:pos="397"/>
          <w:tab w:val="left" w:pos="3686"/>
        </w:tabs>
        <w:spacing w:after="0" w:line="240" w:lineRule="auto"/>
        <w:rPr>
          <w:rFonts w:eastAsia="Calibri" w:cs="Segoe UI"/>
          <w:b/>
          <w:color w:val="FF0000"/>
          <w:szCs w:val="20"/>
        </w:rPr>
      </w:pPr>
      <w:r w:rsidRPr="00FE5B1C">
        <w:rPr>
          <w:rFonts w:eastAsia="Calibri" w:cs="Segoe UI"/>
          <w:b/>
          <w:noProof/>
          <w:color w:val="FF0000"/>
          <w:szCs w:val="20"/>
          <w:lang w:eastAsia="de-CH"/>
        </w:rPr>
        <w:drawing>
          <wp:inline distT="0" distB="0" distL="0" distR="0">
            <wp:extent cx="5760720" cy="212951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129515"/>
                    </a:xfrm>
                    <a:prstGeom prst="rect">
                      <a:avLst/>
                    </a:prstGeom>
                    <a:noFill/>
                    <a:ln>
                      <a:noFill/>
                    </a:ln>
                  </pic:spPr>
                </pic:pic>
              </a:graphicData>
            </a:graphic>
          </wp:inline>
        </w:drawing>
      </w:r>
    </w:p>
    <w:p w:rsidR="00FE5B1C" w:rsidRPr="00FE5B1C" w:rsidRDefault="004C022A" w:rsidP="00FE5B1C">
      <w:pPr>
        <w:tabs>
          <w:tab w:val="clear" w:pos="397"/>
          <w:tab w:val="left" w:pos="3686"/>
        </w:tabs>
        <w:spacing w:after="0" w:line="240" w:lineRule="auto"/>
        <w:rPr>
          <w:rFonts w:eastAsia="Calibri" w:cs="Segoe UI"/>
          <w:b/>
          <w:color w:val="FF0000"/>
          <w:szCs w:val="20"/>
        </w:rPr>
      </w:pPr>
    </w:p>
    <w:p w:rsidR="00FE5B1C" w:rsidRPr="00FE5B1C" w:rsidRDefault="00E35D18" w:rsidP="00FE5B1C">
      <w:pPr>
        <w:tabs>
          <w:tab w:val="clear" w:pos="397"/>
          <w:tab w:val="left" w:pos="3686"/>
        </w:tabs>
        <w:spacing w:after="0" w:line="240" w:lineRule="auto"/>
        <w:rPr>
          <w:rFonts w:eastAsia="Calibri" w:cs="Segoe UI"/>
          <w:i/>
          <w:szCs w:val="20"/>
        </w:rPr>
      </w:pPr>
      <w:r>
        <w:rPr>
          <w:rFonts w:eastAsia="Calibri" w:cs="Segoe UI"/>
          <w:i/>
          <w:szCs w:val="20"/>
        </w:rPr>
        <w:t>Treppenhaus</w:t>
      </w:r>
      <w:r>
        <w:rPr>
          <w:rFonts w:eastAsia="Calibri" w:cs="Segoe UI"/>
          <w:i/>
          <w:szCs w:val="20"/>
        </w:rPr>
        <w:tab/>
      </w:r>
      <w:r>
        <w:rPr>
          <w:rFonts w:eastAsia="Calibri" w:cs="Segoe UI"/>
          <w:i/>
          <w:szCs w:val="20"/>
        </w:rPr>
        <w:tab/>
      </w:r>
      <w:r>
        <w:rPr>
          <w:rFonts w:eastAsia="Calibri" w:cs="Segoe UI"/>
          <w:i/>
          <w:szCs w:val="20"/>
        </w:rPr>
        <w:tab/>
      </w:r>
      <w:r w:rsidRPr="00FE5B1C">
        <w:rPr>
          <w:rFonts w:eastAsia="Calibri" w:cs="Segoe UI"/>
          <w:i/>
          <w:szCs w:val="20"/>
        </w:rPr>
        <w:t>Hauseingang Seite Bahnhofstrasse und Personenlift</w:t>
      </w:r>
    </w:p>
    <w:p w:rsidR="00FE5B1C" w:rsidRPr="003178CF" w:rsidRDefault="00E35D18" w:rsidP="003178CF">
      <w:pPr>
        <w:pStyle w:val="Titel3"/>
      </w:pPr>
      <w:r w:rsidRPr="003178CF">
        <w:t>Zustand, Unterhalt</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 xml:space="preserve">Die Bausubstanz hinterlässt einen ordentlichen Eindruck. Die Balkone zeigen Abplatzungen und Risse im Bereich des Betons. Die Kellerräume sind trocken. Die Liegenschaft präsentiert sich dennoch in einem renovationsbedürftigen Zustand. Die Materialien und Geräte sind überwiegend alt und abgenutzt. Die Gebäudehülle ist nicht wärmegedämmt. </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b/>
          <w:color w:val="FF0000"/>
          <w:szCs w:val="20"/>
        </w:rPr>
      </w:pPr>
      <w:r w:rsidRPr="00FE5B1C">
        <w:rPr>
          <w:rFonts w:eastAsia="Calibri" w:cs="Segoe UI"/>
          <w:szCs w:val="20"/>
        </w:rPr>
        <w:t>Kurz- und mittelfristig ist mit bedeutendem Investitionsbedarf zu rechnen.</w:t>
      </w:r>
      <w:r w:rsidRPr="00FE5B1C">
        <w:rPr>
          <w:rFonts w:eastAsia="Calibri" w:cs="Segoe UI"/>
          <w:b/>
          <w:szCs w:val="20"/>
        </w:rPr>
        <w:t xml:space="preserve"> </w:t>
      </w:r>
    </w:p>
    <w:p w:rsidR="00FE5B1C" w:rsidRPr="003178CF" w:rsidRDefault="00E35D18" w:rsidP="003178CF">
      <w:pPr>
        <w:pStyle w:val="Titel2"/>
      </w:pPr>
      <w:r w:rsidRPr="003178CF">
        <w:t>Finanzielle Übersicht und Folgekosten</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Die finanziellen Auswirkungen dieses Geschäftes sind folgende:</w:t>
      </w:r>
    </w:p>
    <w:p w:rsidR="00FE5B1C" w:rsidRPr="003178CF" w:rsidRDefault="00E35D18" w:rsidP="003178CF">
      <w:pPr>
        <w:pStyle w:val="Titel3"/>
      </w:pPr>
      <w:r w:rsidRPr="003178CF">
        <w:t>Investitionen</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Der Kaufpreis beträgt CHF 5‘000‘000.00.</w:t>
      </w:r>
    </w:p>
    <w:p w:rsidR="00FE5B1C" w:rsidRPr="003178CF" w:rsidRDefault="00E35D18" w:rsidP="003178CF">
      <w:pPr>
        <w:pStyle w:val="Titel3"/>
      </w:pPr>
      <w:r w:rsidRPr="003178CF">
        <w:t>Mieteinnahmen</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 xml:space="preserve">Die heutigen Mieterträge sind, verglichen mit dem Markt, eher tief. Sie betragen brutto CHF 260‘000.00 (CHF 234‘400.00 netto) pro Jahr. Die Mietverträge laufen alle und sind in ungekündigtem Verhältnis. </w:t>
      </w:r>
    </w:p>
    <w:p w:rsidR="00FE5B1C" w:rsidRPr="00803A74" w:rsidRDefault="00E35D18" w:rsidP="00803A74">
      <w:pPr>
        <w:pStyle w:val="Titel3"/>
      </w:pPr>
      <w:r w:rsidRPr="00803A74">
        <w:t>Jährliche Kosten</w:t>
      </w:r>
    </w:p>
    <w:p w:rsidR="00FE5B1C" w:rsidRPr="00FE5B1C" w:rsidRDefault="00E35D18" w:rsidP="00C038A4">
      <w:pPr>
        <w:tabs>
          <w:tab w:val="clear" w:pos="397"/>
          <w:tab w:val="left" w:pos="3686"/>
        </w:tabs>
        <w:spacing w:line="240" w:lineRule="auto"/>
        <w:rPr>
          <w:rFonts w:eastAsia="Calibri" w:cs="Segoe UI"/>
          <w:szCs w:val="20"/>
        </w:rPr>
      </w:pPr>
      <w:r w:rsidRPr="00FE5B1C">
        <w:rPr>
          <w:rFonts w:eastAsia="Calibri" w:cs="Segoe UI"/>
          <w:szCs w:val="20"/>
        </w:rPr>
        <w:t>Es ist mit folgenden jährlichen Kosten zu rechnen:</w:t>
      </w:r>
    </w:p>
    <w:p w:rsidR="00FE5B1C" w:rsidRPr="0082024B" w:rsidRDefault="00E35D18" w:rsidP="00C038A4">
      <w:pPr>
        <w:pStyle w:val="Bullet1"/>
        <w:tabs>
          <w:tab w:val="left" w:pos="7938"/>
          <w:tab w:val="decimal" w:pos="9356"/>
        </w:tabs>
      </w:pPr>
      <w:r w:rsidRPr="0082024B">
        <w:t>Versicherungsprämien</w:t>
      </w:r>
      <w:r w:rsidRPr="0082024B">
        <w:tab/>
        <w:t>CHF</w:t>
      </w:r>
      <w:r>
        <w:tab/>
      </w:r>
      <w:r w:rsidRPr="0082024B">
        <w:t>4‘000.00</w:t>
      </w:r>
    </w:p>
    <w:p w:rsidR="00FE5B1C" w:rsidRPr="0082024B" w:rsidRDefault="00E35D18" w:rsidP="00C038A4">
      <w:pPr>
        <w:pStyle w:val="Bullet1"/>
        <w:tabs>
          <w:tab w:val="left" w:pos="7938"/>
          <w:tab w:val="decimal" w:pos="9356"/>
        </w:tabs>
      </w:pPr>
      <w:r w:rsidRPr="0082024B">
        <w:t>Unterhalt und Reparaturen</w:t>
      </w:r>
      <w:r>
        <w:t xml:space="preserve"> </w:t>
      </w:r>
      <w:r w:rsidRPr="0082024B">
        <w:t>(Annahme 1.5 % vom Kaufpreis)</w:t>
      </w:r>
      <w:r w:rsidRPr="0082024B">
        <w:tab/>
        <w:t>CHF</w:t>
      </w:r>
      <w:r>
        <w:tab/>
      </w:r>
      <w:r w:rsidRPr="0082024B">
        <w:t>75‘000.00</w:t>
      </w:r>
    </w:p>
    <w:p w:rsidR="00FE5B1C" w:rsidRPr="0082024B" w:rsidRDefault="00E35D18" w:rsidP="00C038A4">
      <w:pPr>
        <w:pStyle w:val="Bullet1"/>
        <w:tabs>
          <w:tab w:val="left" w:pos="7938"/>
          <w:tab w:val="decimal" w:pos="9356"/>
        </w:tabs>
      </w:pPr>
      <w:r w:rsidRPr="0082024B">
        <w:t>Energie-, Ver- und Entsorgung</w:t>
      </w:r>
      <w:r w:rsidRPr="0082024B">
        <w:tab/>
        <w:t>CHF</w:t>
      </w:r>
      <w:r w:rsidRPr="0082024B">
        <w:tab/>
        <w:t>8‘000.00</w:t>
      </w:r>
    </w:p>
    <w:p w:rsidR="00FE5B1C" w:rsidRPr="0082024B" w:rsidRDefault="00E35D18" w:rsidP="00C038A4">
      <w:pPr>
        <w:pStyle w:val="Bullet1"/>
        <w:tabs>
          <w:tab w:val="left" w:pos="7938"/>
          <w:tab w:val="decimal" w:pos="9356"/>
        </w:tabs>
      </w:pPr>
      <w:r w:rsidRPr="0082024B">
        <w:t>Total</w:t>
      </w:r>
      <w:r w:rsidRPr="0082024B">
        <w:tab/>
        <w:t>CHF</w:t>
      </w:r>
      <w:r w:rsidRPr="0082024B">
        <w:tab/>
        <w:t>87‘000.00</w:t>
      </w:r>
    </w:p>
    <w:p w:rsidR="00FE5B1C" w:rsidRPr="00FE5B1C" w:rsidRDefault="004C022A" w:rsidP="00FE5B1C">
      <w:pPr>
        <w:tabs>
          <w:tab w:val="clear" w:pos="397"/>
          <w:tab w:val="left" w:pos="709"/>
          <w:tab w:val="left" w:pos="3686"/>
          <w:tab w:val="right" w:pos="7088"/>
        </w:tabs>
        <w:spacing w:after="0" w:line="240" w:lineRule="auto"/>
        <w:ind w:left="714"/>
        <w:rPr>
          <w:rFonts w:eastAsia="Calibri" w:cs="Segoe UI"/>
          <w:szCs w:val="20"/>
        </w:rPr>
      </w:pPr>
    </w:p>
    <w:p w:rsidR="00FE5B1C" w:rsidRPr="00FE5B1C" w:rsidRDefault="00E35D18" w:rsidP="00FE5B1C">
      <w:pPr>
        <w:tabs>
          <w:tab w:val="clear" w:pos="397"/>
          <w:tab w:val="left" w:pos="0"/>
          <w:tab w:val="left" w:pos="3686"/>
          <w:tab w:val="right" w:pos="7088"/>
        </w:tabs>
        <w:spacing w:after="0" w:line="240" w:lineRule="auto"/>
        <w:rPr>
          <w:rFonts w:eastAsia="Calibri" w:cs="Segoe UI"/>
          <w:szCs w:val="20"/>
        </w:rPr>
      </w:pPr>
      <w:r w:rsidRPr="00FE5B1C">
        <w:rPr>
          <w:rFonts w:eastAsia="Calibri" w:cs="Segoe UI"/>
          <w:szCs w:val="20"/>
        </w:rPr>
        <w:t xml:space="preserve">Die Kosten für Versicherungsprämien und Energie, Ver- und Entsorgung sind Durchschnittswerte der Jahre 2011 und 2012. Die Kosten für Unterhalt </w:t>
      </w:r>
      <w:r>
        <w:rPr>
          <w:rFonts w:eastAsia="Calibri" w:cs="Segoe UI"/>
          <w:szCs w:val="20"/>
        </w:rPr>
        <w:t>und Reparaturen sind Annahmen.</w:t>
      </w:r>
    </w:p>
    <w:p w:rsidR="00FE5B1C" w:rsidRPr="00803A74" w:rsidRDefault="00E35D18" w:rsidP="00803A74">
      <w:pPr>
        <w:pStyle w:val="Titel3"/>
      </w:pPr>
      <w:r w:rsidRPr="00803A74">
        <w:t>Übersicht</w:t>
      </w:r>
    </w:p>
    <w:p w:rsidR="00FE5B1C" w:rsidRPr="00803A74" w:rsidRDefault="00E35D18" w:rsidP="00C038A4">
      <w:pPr>
        <w:pStyle w:val="Bullet1"/>
        <w:tabs>
          <w:tab w:val="left" w:pos="7938"/>
          <w:tab w:val="decimal" w:pos="9356"/>
        </w:tabs>
      </w:pPr>
      <w:r w:rsidRPr="00803A74">
        <w:t>Kaufpreis</w:t>
      </w:r>
      <w:r w:rsidRPr="00803A74">
        <w:tab/>
        <w:t>CHF</w:t>
      </w:r>
      <w:r w:rsidRPr="00803A74">
        <w:tab/>
        <w:t>5‘000‘000.00</w:t>
      </w:r>
    </w:p>
    <w:p w:rsidR="00FE5B1C" w:rsidRPr="00803A74" w:rsidRDefault="00E35D18" w:rsidP="00C038A4">
      <w:pPr>
        <w:pStyle w:val="Bullet1"/>
        <w:tabs>
          <w:tab w:val="left" w:pos="7938"/>
          <w:tab w:val="decimal" w:pos="9356"/>
        </w:tabs>
      </w:pPr>
      <w:r w:rsidRPr="00803A74">
        <w:t>Mieterträge (netto)</w:t>
      </w:r>
      <w:r w:rsidRPr="00803A74">
        <w:tab/>
        <w:t>CHF</w:t>
      </w:r>
      <w:r w:rsidRPr="00803A74">
        <w:tab/>
        <w:t>234‘400.00</w:t>
      </w:r>
    </w:p>
    <w:p w:rsidR="00FE5B1C" w:rsidRPr="00803A74" w:rsidRDefault="00E35D18" w:rsidP="00C038A4">
      <w:pPr>
        <w:pStyle w:val="Bullet1"/>
        <w:tabs>
          <w:tab w:val="left" w:pos="7938"/>
          <w:tab w:val="decimal" w:pos="9356"/>
        </w:tabs>
      </w:pPr>
      <w:r w:rsidRPr="00803A74">
        <w:t>Jährliche Kosten</w:t>
      </w:r>
      <w:r w:rsidRPr="00803A74">
        <w:tab/>
        <w:t>CHF</w:t>
      </w:r>
      <w:r w:rsidRPr="00803A74">
        <w:tab/>
        <w:t>87‘000.00</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Dies ergibt auf Basis der aktuellen Mieten eine Nettorendite von rund 2,95%. Kurzfristige Investitionen stützen sich auf Angaben im Mängelprotokoll und sind Investitionen, die keinen Aufschub dulden. Mittel- und langfristige Investitionen sind abhängig von den strategischen Zielen des Gemeinderates Wallisellen.</w:t>
      </w:r>
    </w:p>
    <w:p w:rsidR="00FE5B1C" w:rsidRPr="00803A74" w:rsidRDefault="00E35D18" w:rsidP="00803A74">
      <w:pPr>
        <w:pStyle w:val="Titel3"/>
      </w:pPr>
      <w:r w:rsidRPr="00803A74">
        <w:t>Schlussbemerkungen</w:t>
      </w: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Der Erwerb der Liegenschaft an der Bahnhofstrasse 36 erfolgt im Zuge der aktiveren Liegenschaften-politik und der vom Gemeinderat Wallisellen festgelegten mittel- und langfristigen Strategie bei Liegenschaften im Finanzvermögen. Die Liegenschaft liegt sehr zentral, unmittelbar vis-à-vis vom Bahnhof Wallisellen SBB. Der Gemeinderat Wallisellen ist überzeugt, dass die Lage strategisch von grosser Bedeutung und der Preis von CHF 5‘000‘000.00 marktkonform ist.</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Der Gemeinderat Wallisellen beantragt der Gemeindeversammlung, diesem Antrag zuzustimmen.</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E35D18" w:rsidP="00FE5B1C">
      <w:pPr>
        <w:tabs>
          <w:tab w:val="clear" w:pos="397"/>
          <w:tab w:val="left" w:pos="3686"/>
        </w:tabs>
        <w:spacing w:after="0" w:line="240" w:lineRule="auto"/>
        <w:rPr>
          <w:rFonts w:eastAsia="Calibri" w:cs="Segoe UI"/>
          <w:szCs w:val="20"/>
        </w:rPr>
      </w:pPr>
      <w:r w:rsidRPr="00FE5B1C">
        <w:rPr>
          <w:rFonts w:eastAsia="Calibri" w:cs="Segoe UI"/>
          <w:szCs w:val="20"/>
        </w:rPr>
        <w:t>Die Akten liegen in der Gemeinderatskanzlei auf</w:t>
      </w:r>
    </w:p>
    <w:p w:rsidR="00FE5B1C" w:rsidRPr="00FE5B1C" w:rsidRDefault="004C022A" w:rsidP="00FE5B1C">
      <w:pPr>
        <w:tabs>
          <w:tab w:val="clear" w:pos="397"/>
          <w:tab w:val="left" w:pos="3686"/>
        </w:tabs>
        <w:spacing w:after="0" w:line="240" w:lineRule="auto"/>
        <w:rPr>
          <w:rFonts w:eastAsia="Calibri" w:cs="Segoe UI"/>
          <w:szCs w:val="20"/>
        </w:rPr>
      </w:pPr>
    </w:p>
    <w:p w:rsidR="00FE5B1C" w:rsidRPr="00FE5B1C" w:rsidRDefault="004C022A" w:rsidP="00FE5B1C">
      <w:pPr>
        <w:tabs>
          <w:tab w:val="clear" w:pos="397"/>
          <w:tab w:val="left" w:pos="3686"/>
        </w:tabs>
        <w:spacing w:after="0" w:line="240" w:lineRule="auto"/>
        <w:rPr>
          <w:rFonts w:eastAsia="Calibri" w:cs="Segoe UI"/>
          <w:szCs w:val="20"/>
        </w:rPr>
      </w:pPr>
    </w:p>
    <w:p w:rsidR="00DB341B" w:rsidRDefault="004C022A" w:rsidP="00FE5B1C">
      <w:pPr>
        <w:pStyle w:val="berschrift1"/>
        <w:sectPr w:rsidR="00DB341B" w:rsidSect="00901353">
          <w:type w:val="continuous"/>
          <w:pgSz w:w="11906" w:h="16838" w:code="9"/>
          <w:pgMar w:top="1538" w:right="1134" w:bottom="851" w:left="1134" w:header="657" w:footer="368" w:gutter="0"/>
          <w:cols w:space="708"/>
          <w:docGrid w:linePitch="360"/>
        </w:sectPr>
      </w:pPr>
    </w:p>
    <w:tbl>
      <w:tblPr>
        <w:tblW w:w="9780" w:type="dxa"/>
        <w:tblLayout w:type="fixed"/>
        <w:tblCellMar>
          <w:left w:w="0" w:type="dxa"/>
          <w:right w:w="0" w:type="dxa"/>
        </w:tblCellMar>
        <w:tblLook w:val="04A0" w:firstRow="1" w:lastRow="0" w:firstColumn="1" w:lastColumn="0" w:noHBand="0" w:noVBand="1"/>
      </w:tblPr>
      <w:tblGrid>
        <w:gridCol w:w="5382"/>
        <w:gridCol w:w="4398"/>
      </w:tblGrid>
      <w:tr w:rsidR="00FF6FCE" w:rsidTr="00372720">
        <w:trPr>
          <w:trHeight w:val="567"/>
        </w:trPr>
        <w:tc>
          <w:tcPr>
            <w:tcW w:w="9780" w:type="dxa"/>
            <w:gridSpan w:val="2"/>
            <w:hideMark/>
          </w:tcPr>
          <w:p w:rsidR="00FE5B1C" w:rsidRDefault="004C022A" w:rsidP="00FE5B1C"/>
          <w:sdt>
            <w:sdtPr>
              <w:alias w:val="CustomElements.Signaturgruss"/>
              <w:id w:val="1933550463"/>
              <w:placeholder>
                <w:docPart w:val="4B4FBEED59234D0ABF04CB0A9804DF04"/>
              </w:placeholder>
              <w:dataBinding w:xpath="//Text[@id='CustomElements.Signaturgruss']" w:storeItemID="{AC8D6E0E-8CF2-41AD-9C8C-CEDCC5FC907A}"/>
              <w:text w:multiLine="1"/>
            </w:sdtPr>
            <w:sdtEndPr/>
            <w:sdtContent>
              <w:p w:rsidR="00DB341B" w:rsidRDefault="00E35D18" w:rsidP="00FE5B1C">
                <w:r>
                  <w:t>Gemeinderat Wallisellen</w:t>
                </w:r>
              </w:p>
            </w:sdtContent>
          </w:sdt>
        </w:tc>
      </w:tr>
      <w:tr w:rsidR="00FF6FCE" w:rsidTr="00372720">
        <w:trPr>
          <w:trHeight w:hRule="exact" w:val="851"/>
        </w:trPr>
        <w:tc>
          <w:tcPr>
            <w:tcW w:w="5382" w:type="dxa"/>
          </w:tcPr>
          <w:p w:rsidR="00DB341B" w:rsidRDefault="004C022A" w:rsidP="007B4196">
            <w:pPr>
              <w:pStyle w:val="StandardoAbsatz"/>
            </w:pPr>
            <w:r>
              <w:rPr>
                <w:noProof/>
                <w:lang w:eastAsia="de-CH"/>
              </w:rPr>
              <w:pict>
                <v:shapetype id="_x0000_t202" coordsize="21600,21600" o:spt="202" path="m,l,21600r21600,l21600,xe">
                  <v:stroke joinstyle="miter"/>
                  <v:path gradientshapeok="t" o:connecttype="rect"/>
                </v:shapetype>
                <v:shape id="###VectorSignature###13" o:spid="_x0000_s3077" type="#_x0000_t202" alt="198.4?42.5" style="position:absolute;margin-left:1.5pt;margin-top:0;width:0;height:0;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alias w:val="Signer_0.User.Sign"/>
                          <w:id w:val="2035923173"/>
                          <w:dataBinding w:xpath="//Image[@id='Signer_0.User.Sign']" w:storeItemID="{AC8D6E0E-8CF2-41AD-9C8C-CEDCC5FC907A}"/>
                          <w:picture/>
                        </w:sdtPr>
                        <w:sdtEndPr/>
                        <w:sdtContent>
                          <w:p w:rsidR="00DB341B" w:rsidRDefault="00E35D18" w:rsidP="00263161">
                            <w:r>
                              <w:rPr>
                                <w:noProof/>
                                <w:lang w:eastAsia="de-CH"/>
                              </w:rPr>
                              <w:drawing>
                                <wp:inline distT="0" distB="0" distL="0" distR="0">
                                  <wp:extent cx="540000" cy="540000"/>
                                  <wp:effectExtent l="0" t="0" r="0" b="0"/>
                                  <wp:docPr id="2" name="oo_18573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C3C47" w:rsidRDefault="004C022A"/>
                    </w:txbxContent>
                  </v:textbox>
                  <w10:wrap type="through"/>
                </v:shape>
              </w:pict>
            </w:r>
            <w:r>
              <w:rPr>
                <w:noProof/>
                <w:lang w:eastAsia="de-CH"/>
              </w:rPr>
              <w:pict>
                <v:shape id="Textfeld 12" o:spid="_x0000_s3076" type="#_x0000_t202" alt="184.25?53.85" style="position:absolute;margin-left:1.5pt;margin-top:1.5pt;width:0;height:0;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rPr>
                            <w:noProof/>
                            <w:lang w:eastAsia="de-CH"/>
                          </w:rPr>
                          <w:alias w:val="Signer_0.User.Sign"/>
                          <w:id w:val="-1689982610"/>
                          <w:dataBinding w:xpath="//Image[@id='Signer_0.User.Sign']" w:storeItemID="{AC8D6E0E-8CF2-41AD-9C8C-CEDCC5FC907A}"/>
                          <w:picture/>
                        </w:sdtPr>
                        <w:sdtEndPr/>
                        <w:sdtContent>
                          <w:p w:rsidR="00DB341B" w:rsidRDefault="00E35D18" w:rsidP="00263161">
                            <w:pPr>
                              <w:pStyle w:val="StandardoAbsatz"/>
                            </w:pPr>
                            <w:r>
                              <w:rPr>
                                <w:rFonts w:asciiTheme="minorHAnsi" w:hAnsiTheme="minorHAnsi"/>
                                <w:noProof/>
                                <w:szCs w:val="20"/>
                                <w:lang w:eastAsia="de-CH"/>
                              </w:rPr>
                              <w:drawing>
                                <wp:inline distT="0" distB="0" distL="0" distR="0">
                                  <wp:extent cx="270215" cy="270215"/>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67583179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0215" cy="270215"/>
                                          </a:xfrm>
                                          <a:prstGeom prst="rect">
                                            <a:avLst/>
                                          </a:prstGeom>
                                          <a:noFill/>
                                          <a:ln>
                                            <a:noFill/>
                                          </a:ln>
                                        </pic:spPr>
                                      </pic:pic>
                                    </a:graphicData>
                                  </a:graphic>
                                </wp:inline>
                              </w:drawing>
                            </w:r>
                          </w:p>
                        </w:sdtContent>
                      </w:sdt>
                      <w:p w:rsidR="001C3C47" w:rsidRDefault="004C022A"/>
                    </w:txbxContent>
                  </v:textbox>
                  <w10:wrap type="through"/>
                </v:shape>
              </w:pict>
            </w:r>
          </w:p>
          <w:p w:rsidR="00DB341B" w:rsidRDefault="004C022A" w:rsidP="007B4196">
            <w:pPr>
              <w:pStyle w:val="StandardoAbsatz"/>
            </w:pPr>
          </w:p>
        </w:tc>
        <w:tc>
          <w:tcPr>
            <w:tcW w:w="4398" w:type="dxa"/>
          </w:tcPr>
          <w:p w:rsidR="00DB341B" w:rsidRDefault="004C022A" w:rsidP="007B4196">
            <w:pPr>
              <w:pStyle w:val="StandardoAbsatz"/>
            </w:pPr>
            <w:r>
              <w:rPr>
                <w:noProof/>
                <w:lang w:eastAsia="de-CH"/>
              </w:rPr>
              <w:pict>
                <v:shape id="###VectorSignature###4" o:spid="_x0000_s3075" type="#_x0000_t202" alt="198.4?42.5" style="position:absolute;margin-left:1.5pt;margin-top:0;width:0;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alias w:val="Signer_1.User.Sign"/>
                          <w:id w:val="-1247335137"/>
                          <w:dataBinding w:xpath="//Image[@id='Signer_1.User.Sign']" w:storeItemID="{AC8D6E0E-8CF2-41AD-9C8C-CEDCC5FC907A}"/>
                          <w:picture/>
                        </w:sdtPr>
                        <w:sdtEndPr/>
                        <w:sdtContent>
                          <w:p w:rsidR="00DB341B" w:rsidRDefault="00E35D18" w:rsidP="00263161">
                            <w:r>
                              <w:rPr>
                                <w:noProof/>
                                <w:lang w:eastAsia="de-CH"/>
                              </w:rPr>
                              <w:drawing>
                                <wp:inline distT="0" distB="0" distL="0" distR="0">
                                  <wp:extent cx="540000" cy="540000"/>
                                  <wp:effectExtent l="0" t="0" r="0" b="0"/>
                                  <wp:docPr id="8" name="oo_142649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C3C47" w:rsidRDefault="004C022A"/>
                    </w:txbxContent>
                  </v:textbox>
                  <w10:wrap type="through"/>
                </v:shape>
              </w:pict>
            </w:r>
            <w:r>
              <w:rPr>
                <w:noProof/>
                <w:lang w:eastAsia="de-CH"/>
              </w:rPr>
              <w:pict>
                <v:shape id="Textfeld 6" o:spid="_x0000_s3074" type="#_x0000_t202" alt="184.25?53.85" style="position:absolute;margin-left:1.5pt;margin-top:1.5pt;width:0;height: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wrapcoords="1 1" filled="f" stroked="f" strokeweight=".5pt">
                  <v:path arrowok="t" textboxrect="0,0,21600,21600"/>
                  <v:textbox inset="0,0,0,0">
                    <w:txbxContent>
                      <w:sdt>
                        <w:sdtPr>
                          <w:rPr>
                            <w:noProof/>
                            <w:lang w:eastAsia="de-CH"/>
                          </w:rPr>
                          <w:alias w:val="Signer_1.User.Sign"/>
                          <w:id w:val="-1503261622"/>
                          <w:dataBinding w:xpath="//Image[@id='Signer_1.User.Sign']" w:storeItemID="{AC8D6E0E-8CF2-41AD-9C8C-CEDCC5FC907A}"/>
                          <w:picture/>
                        </w:sdtPr>
                        <w:sdtEndPr/>
                        <w:sdtContent>
                          <w:p w:rsidR="00DB341B" w:rsidRDefault="00E35D18" w:rsidP="00263161">
                            <w:pPr>
                              <w:pStyle w:val="StandardoAbsatz"/>
                            </w:pPr>
                            <w:r>
                              <w:rPr>
                                <w:rFonts w:asciiTheme="minorHAnsi" w:hAnsiTheme="minorHAnsi"/>
                                <w:noProof/>
                                <w:szCs w:val="20"/>
                                <w:lang w:eastAsia="de-CH"/>
                              </w:rPr>
                              <w:drawing>
                                <wp:inline distT="0" distB="0" distL="0" distR="0">
                                  <wp:extent cx="614680" cy="614680"/>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33384525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4680" cy="614680"/>
                                          </a:xfrm>
                                          <a:prstGeom prst="rect">
                                            <a:avLst/>
                                          </a:prstGeom>
                                          <a:noFill/>
                                          <a:ln>
                                            <a:noFill/>
                                          </a:ln>
                                        </pic:spPr>
                                      </pic:pic>
                                    </a:graphicData>
                                  </a:graphic>
                                </wp:inline>
                              </w:drawing>
                            </w:r>
                          </w:p>
                        </w:sdtContent>
                      </w:sdt>
                      <w:p w:rsidR="001C3C47" w:rsidRDefault="004C022A"/>
                    </w:txbxContent>
                  </v:textbox>
                  <w10:wrap type="through"/>
                </v:shape>
              </w:pict>
            </w:r>
          </w:p>
          <w:p w:rsidR="00DB341B" w:rsidRDefault="004C022A" w:rsidP="007B4196">
            <w:pPr>
              <w:pStyle w:val="StandardoAbsatz"/>
            </w:pPr>
          </w:p>
        </w:tc>
      </w:tr>
      <w:tr w:rsidR="00FF6FCE" w:rsidTr="00372720">
        <w:trPr>
          <w:trHeight w:val="572"/>
        </w:trPr>
        <w:tc>
          <w:tcPr>
            <w:tcW w:w="5382" w:type="dxa"/>
            <w:hideMark/>
          </w:tcPr>
          <w:sdt>
            <w:sdtPr>
              <w:rPr>
                <w:rStyle w:val="Fett"/>
              </w:rPr>
              <w:alias w:val="CustomElements.Signer0"/>
              <w:id w:val="1772735179"/>
              <w:dataBinding w:xpath="//Text[@id='CustomElements.Signer0']" w:storeItemID="{AC8D6E0E-8CF2-41AD-9C8C-CEDCC5FC907A}"/>
              <w:text w:multiLine="1"/>
            </w:sdtPr>
            <w:sdtEndPr>
              <w:rPr>
                <w:rStyle w:val="Fett"/>
              </w:rPr>
            </w:sdtEndPr>
            <w:sdtContent>
              <w:p w:rsidR="00DB341B" w:rsidRDefault="00E35D18" w:rsidP="007B4196">
                <w:pPr>
                  <w:pStyle w:val="StandardoAbsatz"/>
                  <w:rPr>
                    <w:rStyle w:val="Fett"/>
                  </w:rPr>
                </w:pPr>
                <w:r>
                  <w:rPr>
                    <w:rStyle w:val="Fett"/>
                  </w:rPr>
                  <w:t>Bernhard Krismer</w:t>
                </w:r>
              </w:p>
            </w:sdtContent>
          </w:sdt>
          <w:sdt>
            <w:sdtPr>
              <w:alias w:val="Signer_0.User.Function"/>
              <w:id w:val="1481881749"/>
              <w:dataBinding w:xpath="//Text[@id='Signer_0.User.Function']" w:storeItemID="{AC8D6E0E-8CF2-41AD-9C8C-CEDCC5FC907A}"/>
              <w:text w:multiLine="1"/>
            </w:sdtPr>
            <w:sdtEndPr/>
            <w:sdtContent>
              <w:p w:rsidR="00DB341B" w:rsidRDefault="00E35D18" w:rsidP="007B4196">
                <w:pPr>
                  <w:pStyle w:val="StandardoAbsatz"/>
                </w:pPr>
                <w:r>
                  <w:t>Gemeindepräsident</w:t>
                </w:r>
              </w:p>
            </w:sdtContent>
          </w:sdt>
        </w:tc>
        <w:tc>
          <w:tcPr>
            <w:tcW w:w="4398" w:type="dxa"/>
            <w:hideMark/>
          </w:tcPr>
          <w:sdt>
            <w:sdtPr>
              <w:rPr>
                <w:rStyle w:val="Fett"/>
              </w:rPr>
              <w:alias w:val="CustomElements.Signer1"/>
              <w:id w:val="-1968569215"/>
              <w:dataBinding w:xpath="//Text[@id='CustomElements.Signer1']" w:storeItemID="{AC8D6E0E-8CF2-41AD-9C8C-CEDCC5FC907A}"/>
              <w:text w:multiLine="1"/>
            </w:sdtPr>
            <w:sdtEndPr>
              <w:rPr>
                <w:rStyle w:val="Fett"/>
              </w:rPr>
            </w:sdtEndPr>
            <w:sdtContent>
              <w:p w:rsidR="00DB341B" w:rsidRDefault="00E35D18" w:rsidP="007B4196">
                <w:pPr>
                  <w:pStyle w:val="StandardoAbsatz"/>
                  <w:rPr>
                    <w:rStyle w:val="Fett"/>
                  </w:rPr>
                </w:pPr>
                <w:r>
                  <w:rPr>
                    <w:rStyle w:val="Fett"/>
                  </w:rPr>
                  <w:t>Urs Müller</w:t>
                </w:r>
              </w:p>
            </w:sdtContent>
          </w:sdt>
          <w:sdt>
            <w:sdtPr>
              <w:alias w:val="Signer_1.User.Function"/>
              <w:id w:val="-485173978"/>
              <w:dataBinding w:xpath="//Text[@id='Signer_1.User.Function']" w:storeItemID="{AC8D6E0E-8CF2-41AD-9C8C-CEDCC5FC907A}"/>
              <w:text w:multiLine="1"/>
            </w:sdtPr>
            <w:sdtEndPr/>
            <w:sdtContent>
              <w:p w:rsidR="00DB341B" w:rsidRDefault="00E35D18" w:rsidP="007B4196">
                <w:pPr>
                  <w:pStyle w:val="StandardoAbsatz"/>
                </w:pPr>
                <w:r>
                  <w:t>Gemeindeschreiber</w:t>
                </w:r>
              </w:p>
            </w:sdtContent>
          </w:sdt>
        </w:tc>
      </w:tr>
    </w:tbl>
    <w:p w:rsidR="00DB341B" w:rsidRDefault="004C022A" w:rsidP="007B4196">
      <w:pPr>
        <w:pStyle w:val="Standard07"/>
        <w:ind w:left="0"/>
        <w:jc w:val="left"/>
      </w:pPr>
    </w:p>
    <w:p w:rsidR="00803A74" w:rsidRDefault="004C022A" w:rsidP="007B4196">
      <w:pPr>
        <w:pStyle w:val="Standard07"/>
        <w:ind w:left="0"/>
        <w:jc w:val="left"/>
      </w:pPr>
    </w:p>
    <w:p w:rsidR="00803A74" w:rsidRPr="00FE5B1C" w:rsidRDefault="00E35D18" w:rsidP="00803A74">
      <w:pPr>
        <w:tabs>
          <w:tab w:val="clear" w:pos="397"/>
          <w:tab w:val="left" w:pos="3686"/>
        </w:tabs>
        <w:spacing w:after="0" w:line="240" w:lineRule="auto"/>
        <w:rPr>
          <w:rFonts w:eastAsia="Calibri" w:cs="Segoe UI"/>
          <w:szCs w:val="20"/>
        </w:rPr>
      </w:pPr>
      <w:r w:rsidRPr="00FE5B1C">
        <w:rPr>
          <w:rFonts w:eastAsia="Calibri" w:cs="Segoe UI"/>
          <w:szCs w:val="20"/>
        </w:rPr>
        <w:t>Referent: Ressortvorsteher</w:t>
      </w:r>
      <w:r>
        <w:rPr>
          <w:rFonts w:eastAsia="Calibri" w:cs="Segoe UI"/>
          <w:szCs w:val="20"/>
        </w:rPr>
        <w:t>/-in</w:t>
      </w:r>
      <w:r w:rsidRPr="00FE5B1C">
        <w:rPr>
          <w:rFonts w:eastAsia="Calibri" w:cs="Segoe UI"/>
          <w:szCs w:val="20"/>
        </w:rPr>
        <w:t xml:space="preserve"> Finanzen und Liegenschaften</w:t>
      </w:r>
    </w:p>
    <w:sectPr w:rsidR="00803A74" w:rsidRPr="00FE5B1C" w:rsidSect="00901353">
      <w:type w:val="continuous"/>
      <w:pgSz w:w="11906" w:h="16838" w:code="9"/>
      <w:pgMar w:top="1538" w:right="1134" w:bottom="851" w:left="1134" w:header="657"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091" w:rsidRDefault="00E35D18">
      <w:pPr>
        <w:spacing w:after="0" w:line="240" w:lineRule="auto"/>
      </w:pPr>
      <w:r>
        <w:separator/>
      </w:r>
    </w:p>
  </w:endnote>
  <w:endnote w:type="continuationSeparator" w:id="0">
    <w:p w:rsidR="009F7091" w:rsidRDefault="00E35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4C022A" w:rsidP="003A25DE">
    <w:pPr>
      <w:pStyle w:val="Fuzeile"/>
      <w:tabs>
        <w:tab w:val="clear" w:pos="9072"/>
        <w:tab w:val="right" w:pos="9638"/>
      </w:tabs>
    </w:pPr>
  </w:p>
  <w:p w:rsidR="00DB341B" w:rsidRDefault="004C022A" w:rsidP="003A25DE">
    <w:pPr>
      <w:tabs>
        <w:tab w:val="right" w:pos="9638"/>
      </w:tabs>
    </w:pPr>
  </w:p>
  <w:p w:rsidR="00DB341B" w:rsidRDefault="004C022A" w:rsidP="003A25DE">
    <w:pPr>
      <w:tabs>
        <w:tab w:val="right" w:pos="9214"/>
        <w:tab w:val="right" w:pos="9638"/>
      </w:tabs>
    </w:pPr>
  </w:p>
  <w:p w:rsidR="00DB341B" w:rsidRDefault="004C022A" w:rsidP="003A25DE">
    <w:pPr>
      <w:tabs>
        <w:tab w:val="right" w:pos="9214"/>
        <w:tab w:val="right" w:pos="9356"/>
        <w:tab w:val="right" w:pos="9638"/>
      </w:tabs>
    </w:pPr>
  </w:p>
  <w:p w:rsidR="00DB341B" w:rsidRDefault="004C022A" w:rsidP="003A25DE">
    <w:pPr>
      <w:tabs>
        <w:tab w:val="right" w:pos="9214"/>
        <w:tab w:val="right" w:pos="9356"/>
        <w:tab w:val="right" w:pos="9498"/>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3A25DE" w:rsidRDefault="00E35D18" w:rsidP="003A25DE">
    <w:pPr>
      <w:pStyle w:val="Fuzeile"/>
      <w:tabs>
        <w:tab w:val="clear" w:pos="9072"/>
        <w:tab w:val="right" w:pos="9638"/>
      </w:tabs>
    </w:pPr>
    <w:fldSimple w:instr=" COMMENTS &quot;2014-177&quot; PATH=Dokument/Geschaeft/*[name()='Geschaeft' or name()='Antrag' or name()='Vertragsdossier' or name()='Bauprojekt' or name()='KESDossier' or name()='Schuelerdossier']/Laufnummer   \* MERGEFORMAT">
      <w:r>
        <w:t>2014-177</w:t>
      </w:r>
    </w:fldSimple>
    <w:r>
      <w:t xml:space="preserve"> </w:t>
    </w:r>
    <w:sdt>
      <w:sdtPr>
        <w:alias w:val="ArchivZiffer"/>
        <w:id w:val="194129346"/>
        <w:dataBinding w:xpath="//Text[@id='ArchivZiffer']" w:storeItemID="{AC8D6E0E-8CF2-41AD-9C8C-CEDCC5FC907A}"/>
        <w:text w:multiLine="1"/>
      </w:sdtPr>
      <w:sdtEndPr/>
      <w:sdtContent>
        <w:r>
          <w:t xml:space="preserve"> </w:t>
        </w:r>
      </w:sdtContent>
    </w:sdt>
    <w:r>
      <w:tab/>
    </w:r>
    <w:sdt>
      <w:sdtPr>
        <w:alias w:val="Seite 2"/>
        <w:tag w:val="4102344292"/>
        <w:id w:val="-1443304755"/>
      </w:sdtPr>
      <w:sdtEndPr/>
      <w:sdtContent>
        <w:r>
          <w:rPr>
            <w:lang w:val="de-DE"/>
          </w:rPr>
          <w:t>Seit</w:t>
        </w:r>
        <w:r w:rsidRPr="003A25DE">
          <w:t xml:space="preserve">e </w:t>
        </w:r>
        <w:r w:rsidRPr="003A25DE">
          <w:fldChar w:fldCharType="begin"/>
        </w:r>
        <w:r w:rsidRPr="003A25DE">
          <w:instrText>PAGE  \* Arabic  \* MERGEFORMAT</w:instrText>
        </w:r>
        <w:r w:rsidRPr="003A25DE">
          <w:fldChar w:fldCharType="separate"/>
        </w:r>
        <w:r w:rsidR="004C022A" w:rsidRPr="004C022A">
          <w:rPr>
            <w:lang w:val="de-DE"/>
          </w:rPr>
          <w:t>1</w:t>
        </w:r>
        <w:r w:rsidRPr="003A25DE">
          <w:fldChar w:fldCharType="end"/>
        </w:r>
        <w:r w:rsidRPr="003A25DE">
          <w:t>/</w:t>
        </w:r>
        <w:r w:rsidRPr="00914D0B">
          <w:fldChar w:fldCharType="begin"/>
        </w:r>
        <w:r>
          <w:instrText>NUMPAGES  \* Arabic  \* MERGEFORMAT</w:instrText>
        </w:r>
        <w:r w:rsidRPr="00914D0B">
          <w:fldChar w:fldCharType="separate"/>
        </w:r>
        <w:r w:rsidR="004C022A" w:rsidRPr="004C022A">
          <w:rPr>
            <w:lang w:val="de-DE"/>
          </w:rPr>
          <w:t>7</w:t>
        </w:r>
        <w:r w:rsidRPr="00914D0B">
          <w:rPr>
            <w:lang w:val="de-DE"/>
          </w:rPr>
          <w:fldChar w:fldCharType="end"/>
        </w:r>
        <w:r>
          <w:rPr>
            <w:lang w:val="de-DE"/>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4C022A" w:rsidP="003A25DE">
    <w:pPr>
      <w:pStyle w:val="Fuzeile"/>
      <w:tabs>
        <w:tab w:val="clear" w:pos="9072"/>
        <w:tab w:val="right" w:pos="9638"/>
      </w:tabs>
    </w:pPr>
    <w:sdt>
      <w:sdtPr>
        <w:alias w:val="ArchivZiffer"/>
        <w:id w:val="1158804208"/>
        <w:dataBinding w:xpath="//Text[@id='ArchivZiffer']" w:storeItemID="{AC8D6E0E-8CF2-41AD-9C8C-CEDCC5FC907A}"/>
        <w:text w:multiLine="1"/>
      </w:sdtPr>
      <w:sdtEndPr/>
      <w:sdtContent>
        <w:r w:rsidR="00E35D18">
          <w:t xml:space="preserve"> </w:t>
        </w:r>
      </w:sdtContent>
    </w:sdt>
    <w:r w:rsidR="00E35D18">
      <w:tab/>
    </w:r>
    <w:sdt>
      <w:sdtPr>
        <w:alias w:val="Seite 1"/>
        <w:tag w:val="1326329467"/>
        <w:id w:val="1406793568"/>
      </w:sdtPr>
      <w:sdtEndPr/>
      <w:sdtContent>
        <w:r w:rsidR="00E35D18">
          <w:rPr>
            <w:lang w:val="de-DE"/>
          </w:rPr>
          <w:t>Seit</w:t>
        </w:r>
        <w:r w:rsidR="00E35D18" w:rsidRPr="003A25DE">
          <w:t xml:space="preserve">e </w:t>
        </w:r>
        <w:r w:rsidR="00E35D18" w:rsidRPr="003A25DE">
          <w:fldChar w:fldCharType="begin"/>
        </w:r>
        <w:r w:rsidR="00E35D18" w:rsidRPr="003A25DE">
          <w:instrText>PAGE  \* Arabic  \* MERGEFORMAT</w:instrText>
        </w:r>
        <w:r w:rsidR="00E35D18" w:rsidRPr="003A25DE">
          <w:fldChar w:fldCharType="separate"/>
        </w:r>
        <w:r w:rsidR="00E35D18" w:rsidRPr="009325E8">
          <w:rPr>
            <w:lang w:val="de-DE"/>
          </w:rPr>
          <w:t>1</w:t>
        </w:r>
        <w:r w:rsidR="00E35D18" w:rsidRPr="003A25DE">
          <w:fldChar w:fldCharType="end"/>
        </w:r>
        <w:r w:rsidR="00E35D18" w:rsidRPr="003A25DE">
          <w:t>/</w:t>
        </w:r>
        <w:r w:rsidR="00E35D18" w:rsidRPr="009325E8">
          <w:fldChar w:fldCharType="begin"/>
        </w:r>
        <w:r w:rsidR="00E35D18">
          <w:instrText>NUMPAGES  \* Arabic  \* MERGEFORMAT</w:instrText>
        </w:r>
        <w:r w:rsidR="00E35D18" w:rsidRPr="009325E8">
          <w:fldChar w:fldCharType="separate"/>
        </w:r>
        <w:r w:rsidR="00E35D18" w:rsidRPr="009325E8">
          <w:rPr>
            <w:lang w:val="de-DE"/>
          </w:rPr>
          <w:t>2</w:t>
        </w:r>
        <w:r w:rsidR="00E35D18" w:rsidRPr="009325E8">
          <w:rPr>
            <w:lang w:val="de-D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091" w:rsidRDefault="00E35D18">
      <w:pPr>
        <w:spacing w:after="0" w:line="240" w:lineRule="auto"/>
      </w:pPr>
      <w:r>
        <w:separator/>
      </w:r>
    </w:p>
  </w:footnote>
  <w:footnote w:type="continuationSeparator" w:id="0">
    <w:p w:rsidR="009F7091" w:rsidRDefault="00E35D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FF6FCE" w:rsidTr="00EA0A23">
      <w:trPr>
        <w:trHeight w:hRule="exact" w:val="851"/>
      </w:trPr>
      <w:tc>
        <w:tcPr>
          <w:tcW w:w="5670" w:type="dxa"/>
          <w:vAlign w:val="bottom"/>
        </w:tcPr>
        <w:sdt>
          <w:sdtPr>
            <w:alias w:val="Profile.Org.Title"/>
            <w:id w:val="1947352613"/>
            <w:dataBinding w:xpath="//Text[@id='Profile.Org.Title']" w:storeItemID="{AC8D6E0E-8CF2-41AD-9C8C-CEDCC5FC907A}"/>
            <w:text w:multiLine="1"/>
          </w:sdtPr>
          <w:sdtEndPr/>
          <w:sdtContent>
            <w:p w:rsidR="00DB341B" w:rsidRDefault="00E35D18" w:rsidP="00EA0A23">
              <w:pPr>
                <w:pStyle w:val="Kopfzeile1"/>
              </w:pPr>
              <w:r>
                <w:t>Gemeinde Wallisellen</w:t>
              </w:r>
            </w:p>
          </w:sdtContent>
        </w:sdt>
        <w:p w:rsidR="00DB341B" w:rsidRDefault="004C022A" w:rsidP="00EA0A23">
          <w:pPr>
            <w:pStyle w:val="Kopfzeile2"/>
          </w:pPr>
          <w:r>
            <w:t>Gemeindeversammlung vom 10. Juni 2014</w:t>
          </w:r>
        </w:p>
      </w:tc>
    </w:tr>
    <w:tr w:rsidR="00FF6FCE" w:rsidTr="00EA0A23">
      <w:trPr>
        <w:trHeight w:hRule="exact" w:val="227"/>
      </w:trPr>
      <w:tc>
        <w:tcPr>
          <w:tcW w:w="5670" w:type="dxa"/>
        </w:tcPr>
        <w:p w:rsidR="00DB341B" w:rsidRDefault="004C022A" w:rsidP="00EA0A23">
          <w:pPr>
            <w:pStyle w:val="Kopfzeile"/>
            <w:spacing w:after="10"/>
          </w:pPr>
        </w:p>
      </w:tc>
    </w:tr>
    <w:tr w:rsidR="00FF6FCE" w:rsidTr="00EA0A23">
      <w:trPr>
        <w:trHeight w:hRule="exact" w:val="936"/>
      </w:trPr>
      <w:tc>
        <w:tcPr>
          <w:tcW w:w="5670" w:type="dxa"/>
        </w:tcPr>
        <w:p w:rsidR="00DB341B" w:rsidRDefault="004C022A" w:rsidP="00EA0A23">
          <w:pPr>
            <w:pStyle w:val="Kopfzeile1"/>
          </w:pPr>
        </w:p>
      </w:tc>
    </w:tr>
  </w:tbl>
  <w:p w:rsidR="00DB341B" w:rsidRDefault="004C022A" w:rsidP="00901353">
    <w:pPr>
      <w:pStyle w:val="AbsFenster"/>
      <w:tabs>
        <w:tab w:val="clear" w:pos="397"/>
        <w:tab w:val="left" w:pos="1197"/>
      </w:tabs>
      <w:spacing w:after="0"/>
    </w:pPr>
    <w:r>
      <w:rPr>
        <w:noProof/>
        <w:lang w:eastAsia="de-CH"/>
      </w:rPr>
      <w:pict>
        <v:shapetype id="_x0000_t202" coordsize="21600,21600" o:spt="202" path="m,l,21600r21600,l21600,xe">
          <v:stroke joinstyle="miter"/>
          <v:path gradientshapeok="t" o:connecttype="rect"/>
        </v:shapetype>
        <v:shape id="###DraftMode###3" o:spid="_x0000_s2049" type="#_x0000_t202" alt="133.95?60.7" style="position:absolute;margin-left:364.6pt;margin-top:-38.3pt;width:0;height:0;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ffff85" stroked="f" strokeweight=".5pt">
          <v:path arrowok="t" textboxrect="0,0,21600,21600"/>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FF6FCE" w:rsidTr="00E13B3B">
                  <w:trPr>
                    <w:trHeight w:val="227"/>
                  </w:trPr>
                  <w:tc>
                    <w:tcPr>
                      <w:tcW w:w="2699" w:type="dxa"/>
                      <w:shd w:val="clear" w:color="auto" w:fill="auto"/>
                    </w:tcPr>
                    <w:p w:rsidR="00DB341B" w:rsidRPr="00C372F4" w:rsidRDefault="00E35D18" w:rsidP="00C372F4">
                      <w:pPr>
                        <w:spacing w:after="0" w:line="240" w:lineRule="auto"/>
                        <w:rPr>
                          <w:b/>
                        </w:rPr>
                      </w:pPr>
                      <w:r w:rsidRPr="00C372F4">
                        <w:rPr>
                          <w:b/>
                          <w:sz w:val="32"/>
                        </w:rPr>
                        <w:t>Entwurf</w:t>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4C022A">
                        <w:rPr>
                          <w:noProof/>
                        </w:rPr>
                        <w:t>23.04.2014 15:33</w:t>
                      </w:r>
                      <w:r>
                        <w:fldChar w:fldCharType="end"/>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Pr>
                          <w:noProof/>
                        </w:rPr>
                        <w:t>30.09.2013 11:30</w:t>
                      </w:r>
                      <w:r>
                        <w:fldChar w:fldCharType="end"/>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User:</w:t>
                      </w:r>
                      <w:r>
                        <w:t xml:space="preserve"> </w:t>
                      </w:r>
                      <w:sdt>
                        <w:sdtPr>
                          <w:alias w:val="Profile.User.FirstName"/>
                          <w:id w:val="1372884024"/>
                          <w:dataBinding w:xpath="//Text[@id='Profile.User.FirstName']" w:storeItemID="{AC8D6E0E-8CF2-41AD-9C8C-CEDCC5FC907A}"/>
                          <w:text w:multiLine="1"/>
                        </w:sdtPr>
                        <w:sdtEndPr/>
                        <w:sdtContent>
                          <w:r>
                            <w:t>Petra</w:t>
                          </w:r>
                        </w:sdtContent>
                      </w:sdt>
                      <w:r>
                        <w:t xml:space="preserve"> </w:t>
                      </w:r>
                      <w:sdt>
                        <w:sdtPr>
                          <w:alias w:val="Profile.User.LastName"/>
                          <w:id w:val="-1930114159"/>
                          <w:dataBinding w:xpath="//Text[@id='Profile.User.LastName']" w:storeItemID="{AC8D6E0E-8CF2-41AD-9C8C-CEDCC5FC907A}"/>
                          <w:text w:multiLine="1"/>
                        </w:sdtPr>
                        <w:sdtEndPr/>
                        <w:sdtContent>
                          <w:r>
                            <w:t>Tomanek</w:t>
                          </w:r>
                        </w:sdtContent>
                      </w:sdt>
                    </w:p>
                  </w:tc>
                </w:tr>
              </w:tbl>
              <w:p w:rsidR="00DB341B" w:rsidRDefault="004C022A" w:rsidP="00901353"/>
            </w:txbxContent>
          </v:textbox>
        </v:shape>
      </w:pict>
    </w:r>
    <w:r>
      <w:rPr>
        <w:noProof/>
        <w:lang w:eastAsia="de-CH"/>
      </w:rPr>
      <w:pict>
        <v:shape id="###Logo###15" o:spid="_x0000_s2050" type="#_x0000_t202" style="position:absolute;margin-left:436.2pt;margin-top:19.6pt;width:111.7pt;height:77.65pt;z-index:251660288;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top" filled="f" stroked="f" strokeweight=".5pt">
          <v:textbox inset="0,0,0,0">
            <w:txbxContent>
              <w:sdt>
                <w:sdtPr>
                  <w:alias w:val="CustomElements.LogoSW"/>
                  <w:id w:val="-732004769"/>
                  <w:dataBinding w:xpath="//Image[@id='CustomElements.LogoSW']" w:storeItemID="{AC8D6E0E-8CF2-41AD-9C8C-CEDCC5FC907A}"/>
                  <w:picture/>
                </w:sdtPr>
                <w:sdtEndPr/>
                <w:sdtContent>
                  <w:p w:rsidR="00DB341B" w:rsidRDefault="00E35D18" w:rsidP="00901353">
                    <w:r>
                      <w:rPr>
                        <w:noProof/>
                        <w:lang w:eastAsia="de-CH"/>
                      </w:rPr>
                      <w:drawing>
                        <wp:inline distT="0" distB="0" distL="0" distR="0">
                          <wp:extent cx="1309831" cy="874797"/>
                          <wp:effectExtent l="0" t="0" r="0" b="0"/>
                          <wp:docPr id="15"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1" cy="874797"/>
                                  </a:xfrm>
                                  <a:prstGeom prst="rect">
                                    <a:avLst/>
                                  </a:prstGeom>
                                  <a:noFill/>
                                  <a:ln>
                                    <a:noFill/>
                                  </a:ln>
                                </pic:spPr>
                              </pic:pic>
                            </a:graphicData>
                          </a:graphic>
                        </wp:inline>
                      </w:drawing>
                    </w:r>
                  </w:p>
                </w:sdtContent>
              </w:sdt>
              <w:p w:rsidR="001C3C47" w:rsidRDefault="004C022A"/>
            </w:txbxContent>
          </v:textbox>
          <w10:wrap anchorx="page" anchory="page"/>
        </v:shape>
      </w:pict>
    </w:r>
  </w:p>
  <w:p w:rsidR="00DB341B" w:rsidRPr="003A25DE" w:rsidRDefault="004C022A" w:rsidP="003A25DE">
    <w:pPr>
      <w:pStyle w:val="Kopfzeile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FF6FCE" w:rsidTr="00487857">
      <w:trPr>
        <w:trHeight w:hRule="exact" w:val="851"/>
      </w:trPr>
      <w:tc>
        <w:tcPr>
          <w:tcW w:w="5670" w:type="dxa"/>
          <w:vAlign w:val="bottom"/>
        </w:tcPr>
        <w:sdt>
          <w:sdtPr>
            <w:alias w:val="Profile.Org.Title"/>
            <w:id w:val="929084892"/>
            <w:dataBinding w:xpath="//Text[@id='Profile.Org.Title']" w:storeItemID="{AC8D6E0E-8CF2-41AD-9C8C-CEDCC5FC907A}"/>
            <w:text w:multiLine="1"/>
          </w:sdtPr>
          <w:sdtEndPr/>
          <w:sdtContent>
            <w:p w:rsidR="00DB341B" w:rsidRDefault="00E35D18" w:rsidP="00F94E08">
              <w:pPr>
                <w:pStyle w:val="Kopfzeile1"/>
              </w:pPr>
              <w:r>
                <w:t>Gemeinde Wallisellen</w:t>
              </w:r>
            </w:p>
          </w:sdtContent>
        </w:sdt>
        <w:sdt>
          <w:sdtPr>
            <w:alias w:val="Profile.Org.Unit"/>
            <w:id w:val="543645994"/>
            <w:dataBinding w:xpath="//Text[@id='Profile.Org.Unit']" w:storeItemID="{AC8D6E0E-8CF2-41AD-9C8C-CEDCC5FC907A}"/>
            <w:text w:multiLine="1"/>
          </w:sdtPr>
          <w:sdtEndPr/>
          <w:sdtContent>
            <w:p w:rsidR="00DB341B" w:rsidRDefault="00E35D18" w:rsidP="00D93D64">
              <w:pPr>
                <w:pStyle w:val="Kopfzeile2"/>
              </w:pPr>
              <w:r>
                <w:t>Gemeinderat</w:t>
              </w:r>
            </w:p>
          </w:sdtContent>
        </w:sdt>
      </w:tc>
    </w:tr>
    <w:tr w:rsidR="00FF6FCE" w:rsidTr="00127C0B">
      <w:trPr>
        <w:trHeight w:hRule="exact" w:val="227"/>
      </w:trPr>
      <w:tc>
        <w:tcPr>
          <w:tcW w:w="5670" w:type="dxa"/>
        </w:tcPr>
        <w:p w:rsidR="00DB341B" w:rsidRDefault="004C022A" w:rsidP="00127C0B">
          <w:pPr>
            <w:pStyle w:val="Kopfzeile"/>
            <w:spacing w:after="10"/>
          </w:pPr>
        </w:p>
      </w:tc>
    </w:tr>
    <w:tr w:rsidR="00FF6FCE" w:rsidTr="00487A09">
      <w:trPr>
        <w:trHeight w:hRule="exact" w:val="936"/>
      </w:trPr>
      <w:sdt>
        <w:sdtPr>
          <w:alias w:val="CustomElements.Absender"/>
          <w:id w:val="-505904662"/>
          <w:dataBinding w:xpath="//Text[@id='CustomElements.Absender']" w:storeItemID="{AC8D6E0E-8CF2-41AD-9C8C-CEDCC5FC907A}"/>
          <w:text w:multiLine="1"/>
        </w:sdtPr>
        <w:sdtEndPr/>
        <w:sdtContent>
          <w:tc>
            <w:tcPr>
              <w:tcW w:w="5670" w:type="dxa"/>
            </w:tcPr>
            <w:p w:rsidR="00DB341B" w:rsidRDefault="00E35D18" w:rsidP="00F94E08">
              <w:pPr>
                <w:pStyle w:val="Kopfzeile1"/>
              </w:pPr>
              <w:r>
                <w:t>Zentralstrasse 9, Postfach, 8304 Wallisellen</w:t>
              </w:r>
              <w:r>
                <w:br/>
                <w:t>Telefon 044 832 61 11, Telefax 044 830 20 40</w:t>
              </w:r>
              <w:r>
                <w:br/>
                <w:t>praesidialabteilung@wallisellen.ch</w:t>
              </w:r>
              <w:r>
                <w:br/>
                <w:t>www.wallisellen.ch</w:t>
              </w:r>
            </w:p>
          </w:tc>
        </w:sdtContent>
      </w:sdt>
    </w:tr>
  </w:tbl>
  <w:p w:rsidR="00DB341B" w:rsidRDefault="004C022A" w:rsidP="00F94E08">
    <w:pPr>
      <w:pStyle w:val="AbsFenster"/>
      <w:tabs>
        <w:tab w:val="clear" w:pos="397"/>
        <w:tab w:val="left" w:pos="1197"/>
      </w:tabs>
      <w:spacing w:after="0"/>
    </w:pPr>
    <w:r>
      <w:rPr>
        <w:noProof/>
        <w:lang w:eastAsia="de-CH"/>
      </w:rPr>
      <w:pict>
        <v:shapetype id="_x0000_t202" coordsize="21600,21600" o:spt="202" path="m,l,21600r21600,l21600,xe">
          <v:stroke joinstyle="miter"/>
          <v:path gradientshapeok="t" o:connecttype="rect"/>
        </v:shapetype>
        <v:shape id="_x0000_s2051" type="#_x0000_t202" alt="133.95?60.7" style="position:absolute;margin-left:364.6pt;margin-top:-38.3pt;width:0;height: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color="#ffff85" stroked="f" strokeweight=".5pt">
          <v:path arrowok="t" textboxrect="0,0,21600,21600"/>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FF6FCE" w:rsidTr="00E13B3B">
                  <w:trPr>
                    <w:trHeight w:val="227"/>
                  </w:trPr>
                  <w:tc>
                    <w:tcPr>
                      <w:tcW w:w="2699" w:type="dxa"/>
                      <w:shd w:val="clear" w:color="auto" w:fill="auto"/>
                    </w:tcPr>
                    <w:p w:rsidR="00DB341B" w:rsidRPr="00C372F4" w:rsidRDefault="00E35D18" w:rsidP="00C372F4">
                      <w:pPr>
                        <w:spacing w:after="0" w:line="240" w:lineRule="auto"/>
                        <w:rPr>
                          <w:b/>
                        </w:rPr>
                      </w:pPr>
                      <w:r w:rsidRPr="00C372F4">
                        <w:rPr>
                          <w:b/>
                          <w:sz w:val="32"/>
                        </w:rPr>
                        <w:t>Entwurf</w:t>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4C022A">
                        <w:rPr>
                          <w:noProof/>
                        </w:rPr>
                        <w:t>23.04.2014 15:33</w:t>
                      </w:r>
                      <w:r>
                        <w:fldChar w:fldCharType="end"/>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Pr>
                          <w:noProof/>
                        </w:rPr>
                        <w:t>30.09.2013 11:30</w:t>
                      </w:r>
                      <w:r>
                        <w:fldChar w:fldCharType="end"/>
                      </w:r>
                    </w:p>
                  </w:tc>
                </w:tr>
                <w:tr w:rsidR="00FF6FCE" w:rsidTr="00E13B3B">
                  <w:trPr>
                    <w:trHeight w:val="57"/>
                  </w:trPr>
                  <w:tc>
                    <w:tcPr>
                      <w:tcW w:w="2699" w:type="dxa"/>
                      <w:shd w:val="clear" w:color="auto" w:fill="auto"/>
                    </w:tcPr>
                    <w:p w:rsidR="00DB341B" w:rsidRDefault="00E35D18" w:rsidP="00CA6F6F">
                      <w:pPr>
                        <w:pStyle w:val="Absender"/>
                        <w:spacing w:after="0" w:line="240" w:lineRule="auto"/>
                      </w:pPr>
                      <w:r w:rsidRPr="00CA6F6F">
                        <w:rPr>
                          <w:b/>
                        </w:rPr>
                        <w:t>User:</w:t>
                      </w:r>
                      <w:r>
                        <w:t xml:space="preserve"> </w:t>
                      </w:r>
                      <w:sdt>
                        <w:sdtPr>
                          <w:alias w:val="Profile.User.FirstName"/>
                          <w:id w:val="-1820257359"/>
                          <w:dataBinding w:xpath="//Text[@id='Profile.User.FirstName']" w:storeItemID="{AC8D6E0E-8CF2-41AD-9C8C-CEDCC5FC907A}"/>
                          <w:text w:multiLine="1"/>
                        </w:sdtPr>
                        <w:sdtEndPr/>
                        <w:sdtContent>
                          <w:r>
                            <w:t>Petra</w:t>
                          </w:r>
                        </w:sdtContent>
                      </w:sdt>
                      <w:r>
                        <w:t xml:space="preserve"> </w:t>
                      </w:r>
                      <w:sdt>
                        <w:sdtPr>
                          <w:alias w:val="Profile.User.LastName"/>
                          <w:id w:val="-1169639731"/>
                          <w:dataBinding w:xpath="//Text[@id='Profile.User.LastName']" w:storeItemID="{AC8D6E0E-8CF2-41AD-9C8C-CEDCC5FC907A}"/>
                          <w:text w:multiLine="1"/>
                        </w:sdtPr>
                        <w:sdtEndPr/>
                        <w:sdtContent>
                          <w:r>
                            <w:t>Tomanek</w:t>
                          </w:r>
                        </w:sdtContent>
                      </w:sdt>
                    </w:p>
                  </w:tc>
                </w:tr>
              </w:tbl>
              <w:p w:rsidR="00DB341B" w:rsidRDefault="004C022A" w:rsidP="00C372F4"/>
            </w:txbxContent>
          </v:textbox>
        </v:shape>
      </w:pict>
    </w:r>
    <w:r>
      <w:rPr>
        <w:noProof/>
        <w:lang w:eastAsia="de-CH"/>
      </w:rPr>
      <w:pict>
        <v:shape id="_x0000_s2052" type="#_x0000_t202" style="position:absolute;margin-left:436.2pt;margin-top:19.6pt;width:111.7pt;height:77.6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top" filled="f" stroked="f" strokeweight=".5pt">
          <v:textbox inset="0,0,0,0">
            <w:txbxContent>
              <w:sdt>
                <w:sdtPr>
                  <w:alias w:val="CustomElements.LogoSW"/>
                  <w:id w:val="1290171800"/>
                  <w:dataBinding w:xpath="//Image[@id='CustomElements.LogoSW']" w:storeItemID="{AC8D6E0E-8CF2-41AD-9C8C-CEDCC5FC907A}"/>
                  <w:picture/>
                </w:sdtPr>
                <w:sdtEndPr/>
                <w:sdtContent>
                  <w:p w:rsidR="00DB341B" w:rsidRDefault="00E35D18">
                    <w:r>
                      <w:rPr>
                        <w:noProof/>
                        <w:lang w:eastAsia="de-CH"/>
                      </w:rPr>
                      <w:drawing>
                        <wp:inline distT="0" distB="0" distL="0" distR="0">
                          <wp:extent cx="1309832" cy="874797"/>
                          <wp:effectExtent l="0" t="0" r="0" b="0"/>
                          <wp:docPr id="19"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2" cy="874797"/>
                                  </a:xfrm>
                                  <a:prstGeom prst="rect">
                                    <a:avLst/>
                                  </a:prstGeom>
                                  <a:noFill/>
                                  <a:ln>
                                    <a:noFill/>
                                  </a:ln>
                                </pic:spPr>
                              </pic:pic>
                            </a:graphicData>
                          </a:graphic>
                        </wp:inline>
                      </w:drawing>
                    </w:r>
                  </w:p>
                </w:sdtContent>
              </w:sdt>
              <w:p w:rsidR="001C3C47" w:rsidRDefault="004C022A"/>
            </w:txbxContent>
          </v:textbox>
          <w10:wrap anchorx="page" anchory="page"/>
        </v:shape>
      </w:pict>
    </w:r>
    <w:r w:rsidR="00E35D1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A25B22" w:rsidRDefault="004C022A" w:rsidP="00A25B2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508FF32"/>
    <w:lvl w:ilvl="0">
      <w:start w:val="1"/>
      <w:numFmt w:val="decimal"/>
      <w:lvlText w:val="%1."/>
      <w:lvlJc w:val="left"/>
      <w:pPr>
        <w:tabs>
          <w:tab w:val="num" w:pos="1492"/>
        </w:tabs>
        <w:ind w:left="1492" w:hanging="360"/>
      </w:pPr>
    </w:lvl>
  </w:abstractNum>
  <w:abstractNum w:abstractNumId="1">
    <w:nsid w:val="FFFFFF7D"/>
    <w:multiLevelType w:val="singleLevel"/>
    <w:tmpl w:val="94CCD03E"/>
    <w:lvl w:ilvl="0">
      <w:start w:val="1"/>
      <w:numFmt w:val="decimal"/>
      <w:lvlText w:val="%1."/>
      <w:lvlJc w:val="left"/>
      <w:pPr>
        <w:tabs>
          <w:tab w:val="num" w:pos="1209"/>
        </w:tabs>
        <w:ind w:left="1209" w:hanging="360"/>
      </w:pPr>
    </w:lvl>
  </w:abstractNum>
  <w:abstractNum w:abstractNumId="2">
    <w:nsid w:val="FFFFFF7E"/>
    <w:multiLevelType w:val="singleLevel"/>
    <w:tmpl w:val="E0966EFE"/>
    <w:lvl w:ilvl="0">
      <w:start w:val="1"/>
      <w:numFmt w:val="decimal"/>
      <w:lvlText w:val="%1."/>
      <w:lvlJc w:val="left"/>
      <w:pPr>
        <w:tabs>
          <w:tab w:val="num" w:pos="926"/>
        </w:tabs>
        <w:ind w:left="926" w:hanging="360"/>
      </w:pPr>
    </w:lvl>
  </w:abstractNum>
  <w:abstractNum w:abstractNumId="3">
    <w:nsid w:val="FFFFFF7F"/>
    <w:multiLevelType w:val="singleLevel"/>
    <w:tmpl w:val="66740512"/>
    <w:lvl w:ilvl="0">
      <w:start w:val="1"/>
      <w:numFmt w:val="decimal"/>
      <w:lvlText w:val="%1."/>
      <w:lvlJc w:val="left"/>
      <w:pPr>
        <w:tabs>
          <w:tab w:val="num" w:pos="643"/>
        </w:tabs>
        <w:ind w:left="643" w:hanging="360"/>
      </w:pPr>
    </w:lvl>
  </w:abstractNum>
  <w:abstractNum w:abstractNumId="4">
    <w:nsid w:val="FFFFFF80"/>
    <w:multiLevelType w:val="singleLevel"/>
    <w:tmpl w:val="2382B8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D023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EA53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48D2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308F3C"/>
    <w:lvl w:ilvl="0">
      <w:start w:val="1"/>
      <w:numFmt w:val="decimal"/>
      <w:lvlText w:val="%1."/>
      <w:lvlJc w:val="left"/>
      <w:pPr>
        <w:tabs>
          <w:tab w:val="num" w:pos="360"/>
        </w:tabs>
        <w:ind w:left="360" w:hanging="360"/>
      </w:pPr>
    </w:lvl>
  </w:abstractNum>
  <w:abstractNum w:abstractNumId="9">
    <w:nsid w:val="FFFFFF89"/>
    <w:multiLevelType w:val="singleLevel"/>
    <w:tmpl w:val="B24A4A90"/>
    <w:lvl w:ilvl="0">
      <w:start w:val="1"/>
      <w:numFmt w:val="bullet"/>
      <w:lvlText w:val=""/>
      <w:lvlJc w:val="left"/>
      <w:pPr>
        <w:tabs>
          <w:tab w:val="num" w:pos="360"/>
        </w:tabs>
        <w:ind w:left="360" w:hanging="360"/>
      </w:pPr>
      <w:rPr>
        <w:rFonts w:ascii="Symbol" w:hAnsi="Symbol" w:hint="default"/>
      </w:rPr>
    </w:lvl>
  </w:abstractNum>
  <w:abstractNum w:abstractNumId="10">
    <w:nsid w:val="017D45AA"/>
    <w:multiLevelType w:val="multilevel"/>
    <w:tmpl w:val="2304D7B6"/>
    <w:lvl w:ilvl="0">
      <w:start w:val="1"/>
      <w:numFmt w:val="decimal"/>
      <w:lvlText w:val="%1"/>
      <w:lvlJc w:val="left"/>
      <w:pPr>
        <w:ind w:left="454" w:hanging="454"/>
      </w:pPr>
      <w:rPr>
        <w:rFonts w:hint="default"/>
      </w:rPr>
    </w:lvl>
    <w:lvl w:ilvl="1">
      <w:start w:val="1"/>
      <w:numFmt w:val="decimal"/>
      <w:lvlRestart w:val="0"/>
      <w:lvlText w:val="%1.%2"/>
      <w:lvlJc w:val="left"/>
      <w:pPr>
        <w:ind w:left="907" w:hanging="453"/>
      </w:pPr>
      <w:rPr>
        <w:rFonts w:hint="default"/>
      </w:rPr>
    </w:lvl>
    <w:lvl w:ilvl="2">
      <w:start w:val="1"/>
      <w:numFmt w:val="decimal"/>
      <w:lvlRestart w:val="0"/>
      <w:lvlText w:val="%1.%2.%3"/>
      <w:lvlJc w:val="left"/>
      <w:pPr>
        <w:tabs>
          <w:tab w:val="num" w:pos="1418"/>
        </w:tabs>
        <w:ind w:left="1701" w:hanging="794"/>
      </w:pPr>
      <w:rPr>
        <w:rFonts w:hint="default"/>
      </w:rPr>
    </w:lvl>
    <w:lvl w:ilvl="3">
      <w:start w:val="1"/>
      <w:numFmt w:val="decimal"/>
      <w:lvlText w:val="%1.%2.%3.%4"/>
      <w:lvlJc w:val="left"/>
      <w:pPr>
        <w:ind w:left="2438" w:hanging="737"/>
      </w:pPr>
      <w:rPr>
        <w:rFonts w:hint="default"/>
      </w:rPr>
    </w:lvl>
    <w:lvl w:ilvl="4">
      <w:start w:val="1"/>
      <w:numFmt w:val="none"/>
      <w:lvlText w:val=""/>
      <w:lvlJc w:val="left"/>
      <w:pPr>
        <w:ind w:left="2835" w:hanging="567"/>
      </w:pPr>
      <w:rPr>
        <w:rFonts w:hint="default"/>
      </w:rPr>
    </w:lvl>
    <w:lvl w:ilvl="5">
      <w:start w:val="1"/>
      <w:numFmt w:val="none"/>
      <w:lvlText w:val=""/>
      <w:lvlJc w:val="righ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right"/>
      <w:pPr>
        <w:ind w:left="5103" w:hanging="567"/>
      </w:pPr>
      <w:rPr>
        <w:rFonts w:hint="default"/>
      </w:rPr>
    </w:lvl>
  </w:abstractNum>
  <w:abstractNum w:abstractNumId="11">
    <w:nsid w:val="024C3A04"/>
    <w:multiLevelType w:val="multilevel"/>
    <w:tmpl w:val="89D09BF8"/>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12">
    <w:nsid w:val="20546C21"/>
    <w:multiLevelType w:val="hybridMultilevel"/>
    <w:tmpl w:val="F086ECFA"/>
    <w:lvl w:ilvl="0" w:tplc="25CA0108">
      <w:start w:val="1"/>
      <w:numFmt w:val="decimal"/>
      <w:lvlText w:val="%1."/>
      <w:lvlJc w:val="left"/>
      <w:pPr>
        <w:ind w:left="720" w:hanging="360"/>
      </w:pPr>
    </w:lvl>
    <w:lvl w:ilvl="1" w:tplc="022A3CA8" w:tentative="1">
      <w:start w:val="1"/>
      <w:numFmt w:val="lowerLetter"/>
      <w:lvlText w:val="%2."/>
      <w:lvlJc w:val="left"/>
      <w:pPr>
        <w:ind w:left="1440" w:hanging="360"/>
      </w:pPr>
    </w:lvl>
    <w:lvl w:ilvl="2" w:tplc="62828D70" w:tentative="1">
      <w:start w:val="1"/>
      <w:numFmt w:val="lowerRoman"/>
      <w:lvlText w:val="%3."/>
      <w:lvlJc w:val="right"/>
      <w:pPr>
        <w:ind w:left="2160" w:hanging="180"/>
      </w:pPr>
    </w:lvl>
    <w:lvl w:ilvl="3" w:tplc="9414577C" w:tentative="1">
      <w:start w:val="1"/>
      <w:numFmt w:val="decimal"/>
      <w:lvlText w:val="%4."/>
      <w:lvlJc w:val="left"/>
      <w:pPr>
        <w:ind w:left="2880" w:hanging="360"/>
      </w:pPr>
    </w:lvl>
    <w:lvl w:ilvl="4" w:tplc="9FB448FC" w:tentative="1">
      <w:start w:val="1"/>
      <w:numFmt w:val="lowerLetter"/>
      <w:lvlText w:val="%5."/>
      <w:lvlJc w:val="left"/>
      <w:pPr>
        <w:ind w:left="3600" w:hanging="360"/>
      </w:pPr>
    </w:lvl>
    <w:lvl w:ilvl="5" w:tplc="824865FA" w:tentative="1">
      <w:start w:val="1"/>
      <w:numFmt w:val="lowerRoman"/>
      <w:lvlText w:val="%6."/>
      <w:lvlJc w:val="right"/>
      <w:pPr>
        <w:ind w:left="4320" w:hanging="180"/>
      </w:pPr>
    </w:lvl>
    <w:lvl w:ilvl="6" w:tplc="8798723A" w:tentative="1">
      <w:start w:val="1"/>
      <w:numFmt w:val="decimal"/>
      <w:lvlText w:val="%7."/>
      <w:lvlJc w:val="left"/>
      <w:pPr>
        <w:ind w:left="5040" w:hanging="360"/>
      </w:pPr>
    </w:lvl>
    <w:lvl w:ilvl="7" w:tplc="B2B42278" w:tentative="1">
      <w:start w:val="1"/>
      <w:numFmt w:val="lowerLetter"/>
      <w:lvlText w:val="%8."/>
      <w:lvlJc w:val="left"/>
      <w:pPr>
        <w:ind w:left="5760" w:hanging="360"/>
      </w:pPr>
    </w:lvl>
    <w:lvl w:ilvl="8" w:tplc="D0667C18" w:tentative="1">
      <w:start w:val="1"/>
      <w:numFmt w:val="lowerRoman"/>
      <w:lvlText w:val="%9."/>
      <w:lvlJc w:val="right"/>
      <w:pPr>
        <w:ind w:left="6480" w:hanging="180"/>
      </w:pPr>
    </w:lvl>
  </w:abstractNum>
  <w:abstractNum w:abstractNumId="13">
    <w:nsid w:val="2BD00980"/>
    <w:multiLevelType w:val="hybridMultilevel"/>
    <w:tmpl w:val="B2D89E6E"/>
    <w:lvl w:ilvl="0" w:tplc="0FD0E922">
      <w:start w:val="1"/>
      <w:numFmt w:val="decimal"/>
      <w:lvlText w:val="%1."/>
      <w:lvlJc w:val="left"/>
      <w:pPr>
        <w:ind w:left="720" w:hanging="360"/>
      </w:pPr>
      <w:rPr>
        <w:rFonts w:hint="default"/>
      </w:rPr>
    </w:lvl>
    <w:lvl w:ilvl="1" w:tplc="60C86890" w:tentative="1">
      <w:start w:val="1"/>
      <w:numFmt w:val="lowerLetter"/>
      <w:lvlText w:val="%2."/>
      <w:lvlJc w:val="left"/>
      <w:pPr>
        <w:ind w:left="1440" w:hanging="360"/>
      </w:pPr>
    </w:lvl>
    <w:lvl w:ilvl="2" w:tplc="F368A1EE" w:tentative="1">
      <w:start w:val="1"/>
      <w:numFmt w:val="lowerRoman"/>
      <w:lvlText w:val="%3."/>
      <w:lvlJc w:val="right"/>
      <w:pPr>
        <w:ind w:left="2160" w:hanging="180"/>
      </w:pPr>
    </w:lvl>
    <w:lvl w:ilvl="3" w:tplc="D38C49DC" w:tentative="1">
      <w:start w:val="1"/>
      <w:numFmt w:val="decimal"/>
      <w:lvlText w:val="%4."/>
      <w:lvlJc w:val="left"/>
      <w:pPr>
        <w:ind w:left="2880" w:hanging="360"/>
      </w:pPr>
    </w:lvl>
    <w:lvl w:ilvl="4" w:tplc="05107518" w:tentative="1">
      <w:start w:val="1"/>
      <w:numFmt w:val="lowerLetter"/>
      <w:lvlText w:val="%5."/>
      <w:lvlJc w:val="left"/>
      <w:pPr>
        <w:ind w:left="3600" w:hanging="360"/>
      </w:pPr>
    </w:lvl>
    <w:lvl w:ilvl="5" w:tplc="7654F7AC" w:tentative="1">
      <w:start w:val="1"/>
      <w:numFmt w:val="lowerRoman"/>
      <w:lvlText w:val="%6."/>
      <w:lvlJc w:val="right"/>
      <w:pPr>
        <w:ind w:left="4320" w:hanging="180"/>
      </w:pPr>
    </w:lvl>
    <w:lvl w:ilvl="6" w:tplc="07405E68" w:tentative="1">
      <w:start w:val="1"/>
      <w:numFmt w:val="decimal"/>
      <w:lvlText w:val="%7."/>
      <w:lvlJc w:val="left"/>
      <w:pPr>
        <w:ind w:left="5040" w:hanging="360"/>
      </w:pPr>
    </w:lvl>
    <w:lvl w:ilvl="7" w:tplc="3530F198" w:tentative="1">
      <w:start w:val="1"/>
      <w:numFmt w:val="lowerLetter"/>
      <w:lvlText w:val="%8."/>
      <w:lvlJc w:val="left"/>
      <w:pPr>
        <w:ind w:left="5760" w:hanging="360"/>
      </w:pPr>
    </w:lvl>
    <w:lvl w:ilvl="8" w:tplc="08805F2E" w:tentative="1">
      <w:start w:val="1"/>
      <w:numFmt w:val="lowerRoman"/>
      <w:lvlText w:val="%9."/>
      <w:lvlJc w:val="right"/>
      <w:pPr>
        <w:ind w:left="6480" w:hanging="180"/>
      </w:pPr>
    </w:lvl>
  </w:abstractNum>
  <w:abstractNum w:abstractNumId="14">
    <w:nsid w:val="31C061AA"/>
    <w:multiLevelType w:val="hybridMultilevel"/>
    <w:tmpl w:val="1F0EC5AC"/>
    <w:lvl w:ilvl="0" w:tplc="FA2290F2">
      <w:start w:val="1"/>
      <w:numFmt w:val="bullet"/>
      <w:lvlText w:val=""/>
      <w:lvlJc w:val="left"/>
      <w:pPr>
        <w:ind w:left="720" w:hanging="360"/>
      </w:pPr>
      <w:rPr>
        <w:rFonts w:ascii="Symbol" w:hAnsi="Symbol" w:hint="default"/>
      </w:rPr>
    </w:lvl>
    <w:lvl w:ilvl="1" w:tplc="304ACCC6" w:tentative="1">
      <w:start w:val="1"/>
      <w:numFmt w:val="bullet"/>
      <w:lvlText w:val="o"/>
      <w:lvlJc w:val="left"/>
      <w:pPr>
        <w:ind w:left="1440" w:hanging="360"/>
      </w:pPr>
      <w:rPr>
        <w:rFonts w:ascii="Courier New" w:hAnsi="Courier New" w:cs="Courier New" w:hint="default"/>
      </w:rPr>
    </w:lvl>
    <w:lvl w:ilvl="2" w:tplc="5E264E46" w:tentative="1">
      <w:start w:val="1"/>
      <w:numFmt w:val="bullet"/>
      <w:lvlText w:val=""/>
      <w:lvlJc w:val="left"/>
      <w:pPr>
        <w:ind w:left="2160" w:hanging="360"/>
      </w:pPr>
      <w:rPr>
        <w:rFonts w:ascii="Wingdings" w:hAnsi="Wingdings" w:hint="default"/>
      </w:rPr>
    </w:lvl>
    <w:lvl w:ilvl="3" w:tplc="55D2CC78" w:tentative="1">
      <w:start w:val="1"/>
      <w:numFmt w:val="bullet"/>
      <w:lvlText w:val=""/>
      <w:lvlJc w:val="left"/>
      <w:pPr>
        <w:ind w:left="2880" w:hanging="360"/>
      </w:pPr>
      <w:rPr>
        <w:rFonts w:ascii="Symbol" w:hAnsi="Symbol" w:hint="default"/>
      </w:rPr>
    </w:lvl>
    <w:lvl w:ilvl="4" w:tplc="B8AC47A6" w:tentative="1">
      <w:start w:val="1"/>
      <w:numFmt w:val="bullet"/>
      <w:lvlText w:val="o"/>
      <w:lvlJc w:val="left"/>
      <w:pPr>
        <w:ind w:left="3600" w:hanging="360"/>
      </w:pPr>
      <w:rPr>
        <w:rFonts w:ascii="Courier New" w:hAnsi="Courier New" w:cs="Courier New" w:hint="default"/>
      </w:rPr>
    </w:lvl>
    <w:lvl w:ilvl="5" w:tplc="3F0ADF80" w:tentative="1">
      <w:start w:val="1"/>
      <w:numFmt w:val="bullet"/>
      <w:lvlText w:val=""/>
      <w:lvlJc w:val="left"/>
      <w:pPr>
        <w:ind w:left="4320" w:hanging="360"/>
      </w:pPr>
      <w:rPr>
        <w:rFonts w:ascii="Wingdings" w:hAnsi="Wingdings" w:hint="default"/>
      </w:rPr>
    </w:lvl>
    <w:lvl w:ilvl="6" w:tplc="B1C8EF18" w:tentative="1">
      <w:start w:val="1"/>
      <w:numFmt w:val="bullet"/>
      <w:lvlText w:val=""/>
      <w:lvlJc w:val="left"/>
      <w:pPr>
        <w:ind w:left="5040" w:hanging="360"/>
      </w:pPr>
      <w:rPr>
        <w:rFonts w:ascii="Symbol" w:hAnsi="Symbol" w:hint="default"/>
      </w:rPr>
    </w:lvl>
    <w:lvl w:ilvl="7" w:tplc="1086416C" w:tentative="1">
      <w:start w:val="1"/>
      <w:numFmt w:val="bullet"/>
      <w:lvlText w:val="o"/>
      <w:lvlJc w:val="left"/>
      <w:pPr>
        <w:ind w:left="5760" w:hanging="360"/>
      </w:pPr>
      <w:rPr>
        <w:rFonts w:ascii="Courier New" w:hAnsi="Courier New" w:cs="Courier New" w:hint="default"/>
      </w:rPr>
    </w:lvl>
    <w:lvl w:ilvl="8" w:tplc="16AACB36" w:tentative="1">
      <w:start w:val="1"/>
      <w:numFmt w:val="bullet"/>
      <w:lvlText w:val=""/>
      <w:lvlJc w:val="left"/>
      <w:pPr>
        <w:ind w:left="6480" w:hanging="360"/>
      </w:pPr>
      <w:rPr>
        <w:rFonts w:ascii="Wingdings" w:hAnsi="Wingdings" w:hint="default"/>
      </w:rPr>
    </w:lvl>
  </w:abstractNum>
  <w:abstractNum w:abstractNumId="15">
    <w:nsid w:val="355E228F"/>
    <w:multiLevelType w:val="multilevel"/>
    <w:tmpl w:val="F7F658F2"/>
    <w:lvl w:ilvl="0">
      <w:start w:val="1"/>
      <w:numFmt w:val="bullet"/>
      <w:pStyle w:val="Bullet1"/>
      <w:lvlText w:val=""/>
      <w:lvlJc w:val="left"/>
      <w:pPr>
        <w:ind w:left="397" w:hanging="397"/>
      </w:pPr>
      <w:rPr>
        <w:rFonts w:ascii="Wingdings 2" w:hAnsi="Wingdings 2" w:hint="default"/>
        <w:sz w:val="20"/>
        <w:vertAlign w:val="baseline"/>
      </w:rPr>
    </w:lvl>
    <w:lvl w:ilvl="1">
      <w:start w:val="1"/>
      <w:numFmt w:val="bullet"/>
      <w:lvlRestart w:val="0"/>
      <w:pStyle w:val="Bullet2"/>
      <w:lvlText w:val=""/>
      <w:lvlJc w:val="left"/>
      <w:pPr>
        <w:ind w:left="794" w:hanging="397"/>
      </w:pPr>
      <w:rPr>
        <w:rFonts w:ascii="Wingdings 2" w:hAnsi="Wingdings 2" w:hint="default"/>
        <w:sz w:val="20"/>
      </w:rPr>
    </w:lvl>
    <w:lvl w:ilvl="2">
      <w:start w:val="1"/>
      <w:numFmt w:val="bullet"/>
      <w:lvlRestart w:val="0"/>
      <w:pStyle w:val="Bullet3"/>
      <w:lvlText w:val=""/>
      <w:lvlJc w:val="left"/>
      <w:pPr>
        <w:ind w:left="1191" w:hanging="397"/>
      </w:pPr>
      <w:rPr>
        <w:rFonts w:ascii="Wingdings 2" w:hAnsi="Wingdings 2" w:hint="default"/>
        <w:sz w:val="20"/>
      </w:rPr>
    </w:lvl>
    <w:lvl w:ilvl="3">
      <w:start w:val="1"/>
      <w:numFmt w:val="bullet"/>
      <w:pStyle w:val="Bullet4"/>
      <w:lvlText w:val=""/>
      <w:lvlJc w:val="left"/>
      <w:pPr>
        <w:ind w:left="1588" w:hanging="397"/>
      </w:pPr>
      <w:rPr>
        <w:rFonts w:ascii="Wingdings 2" w:hAnsi="Wingdings 2" w:hint="default"/>
        <w:sz w:val="20"/>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43512E13"/>
    <w:multiLevelType w:val="multilevel"/>
    <w:tmpl w:val="33EE932E"/>
    <w:lvl w:ilvl="0">
      <w:start w:val="1"/>
      <w:numFmt w:val="decimal"/>
      <w:lvlText w:val="%1."/>
      <w:lvlJc w:val="left"/>
      <w:pPr>
        <w:tabs>
          <w:tab w:val="num" w:pos="567"/>
        </w:tabs>
        <w:ind w:left="567" w:hanging="567"/>
      </w:pPr>
      <w:rPr>
        <w:rFonts w:hint="default"/>
      </w:rPr>
    </w:lvl>
    <w:lvl w:ilvl="1">
      <w:start w:val="1"/>
      <w:numFmt w:val="decimal"/>
      <w:lvlRestart w:val="0"/>
      <w:lvlText w:val="%1.%2"/>
      <w:lvlJc w:val="left"/>
      <w:pPr>
        <w:ind w:left="567" w:hanging="567"/>
      </w:pPr>
      <w:rPr>
        <w:rFonts w:hint="default"/>
      </w:rPr>
    </w:lvl>
    <w:lvl w:ilvl="2">
      <w:start w:val="1"/>
      <w:numFmt w:val="decimal"/>
      <w:lvlRestart w:val="0"/>
      <w:lvlText w:val="%1.%2.%3"/>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7">
    <w:nsid w:val="43D15D20"/>
    <w:multiLevelType w:val="multilevel"/>
    <w:tmpl w:val="2CBECF60"/>
    <w:lvl w:ilvl="0">
      <w:start w:val="1"/>
      <w:numFmt w:val="bullet"/>
      <w:pStyle w:val="Line1"/>
      <w:lvlText w:val="–"/>
      <w:lvlJc w:val="left"/>
      <w:pPr>
        <w:ind w:left="425" w:hanging="425"/>
      </w:pPr>
      <w:rPr>
        <w:rFonts w:ascii="Arial" w:hAnsi="Arial" w:hint="default"/>
      </w:rPr>
    </w:lvl>
    <w:lvl w:ilvl="1">
      <w:start w:val="1"/>
      <w:numFmt w:val="bullet"/>
      <w:lvlRestart w:val="0"/>
      <w:pStyle w:val="Line2"/>
      <w:lvlText w:val="–"/>
      <w:lvlJc w:val="left"/>
      <w:pPr>
        <w:ind w:left="850" w:hanging="425"/>
      </w:pPr>
      <w:rPr>
        <w:rFonts w:ascii="Arial" w:hAnsi="Arial" w:hint="default"/>
      </w:rPr>
    </w:lvl>
    <w:lvl w:ilvl="2">
      <w:start w:val="1"/>
      <w:numFmt w:val="bullet"/>
      <w:lvlRestart w:val="0"/>
      <w:pStyle w:val="Line3"/>
      <w:lvlText w:val="–"/>
      <w:lvlJc w:val="left"/>
      <w:pPr>
        <w:ind w:left="1275" w:hanging="425"/>
      </w:pPr>
      <w:rPr>
        <w:rFonts w:ascii="Arial" w:hAnsi="Arial"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8">
    <w:nsid w:val="5BE47808"/>
    <w:multiLevelType w:val="multilevel"/>
    <w:tmpl w:val="7478B67A"/>
    <w:lvl w:ilvl="0">
      <w:start w:val="1"/>
      <w:numFmt w:val="decimal"/>
      <w:pStyle w:val="berschrift1"/>
      <w:lvlText w:val="%1"/>
      <w:lvlJc w:val="left"/>
      <w:pPr>
        <w:ind w:left="567" w:hanging="567"/>
      </w:pPr>
      <w:rPr>
        <w:rFonts w:hint="default"/>
        <w:b/>
        <w:i w:val="0"/>
      </w:rPr>
    </w:lvl>
    <w:lvl w:ilvl="1">
      <w:start w:val="1"/>
      <w:numFmt w:val="decimal"/>
      <w:pStyle w:val="berschrift2"/>
      <w:lvlText w:val="%1.%2"/>
      <w:lvlJc w:val="left"/>
      <w:pPr>
        <w:ind w:left="567" w:hanging="567"/>
      </w:pPr>
      <w:rPr>
        <w:rFonts w:hint="default"/>
        <w:b/>
        <w:i w:val="0"/>
      </w:rPr>
    </w:lvl>
    <w:lvl w:ilvl="2">
      <w:start w:val="1"/>
      <w:numFmt w:val="decimal"/>
      <w:pStyle w:val="berschrift3"/>
      <w:lvlText w:val="%1.%2.%3"/>
      <w:lvlJc w:val="left"/>
      <w:pPr>
        <w:ind w:left="567" w:hanging="567"/>
      </w:pPr>
      <w:rPr>
        <w:rFonts w:hint="default"/>
        <w:b/>
        <w:i w:val="0"/>
      </w:rPr>
    </w:lvl>
    <w:lvl w:ilvl="3">
      <w:start w:val="1"/>
      <w:numFmt w:val="decimal"/>
      <w:pStyle w:val="berschrift4"/>
      <w:lvlText w:val="%1.%2.%3.%4"/>
      <w:lvlJc w:val="left"/>
      <w:pPr>
        <w:ind w:left="1588" w:hanging="1588"/>
      </w:pPr>
      <w:rPr>
        <w:rFonts w:hint="default"/>
        <w:b/>
        <w:i w:val="0"/>
        <w:sz w:val="20"/>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9">
    <w:nsid w:val="6BEF046A"/>
    <w:multiLevelType w:val="hybridMultilevel"/>
    <w:tmpl w:val="214A57A8"/>
    <w:lvl w:ilvl="0" w:tplc="B350853A">
      <w:start w:val="1"/>
      <w:numFmt w:val="bullet"/>
      <w:lvlText w:val=""/>
      <w:lvlJc w:val="left"/>
      <w:pPr>
        <w:ind w:left="720" w:hanging="360"/>
      </w:pPr>
      <w:rPr>
        <w:rFonts w:ascii="Symbol" w:hAnsi="Symbol" w:hint="default"/>
      </w:rPr>
    </w:lvl>
    <w:lvl w:ilvl="1" w:tplc="A96866C8" w:tentative="1">
      <w:start w:val="1"/>
      <w:numFmt w:val="bullet"/>
      <w:lvlText w:val="o"/>
      <w:lvlJc w:val="left"/>
      <w:pPr>
        <w:ind w:left="1440" w:hanging="360"/>
      </w:pPr>
      <w:rPr>
        <w:rFonts w:ascii="Courier New" w:hAnsi="Courier New" w:cs="Courier New" w:hint="default"/>
      </w:rPr>
    </w:lvl>
    <w:lvl w:ilvl="2" w:tplc="5F386602" w:tentative="1">
      <w:start w:val="1"/>
      <w:numFmt w:val="bullet"/>
      <w:lvlText w:val=""/>
      <w:lvlJc w:val="left"/>
      <w:pPr>
        <w:ind w:left="2160" w:hanging="360"/>
      </w:pPr>
      <w:rPr>
        <w:rFonts w:ascii="Wingdings" w:hAnsi="Wingdings" w:hint="default"/>
      </w:rPr>
    </w:lvl>
    <w:lvl w:ilvl="3" w:tplc="DCC88310" w:tentative="1">
      <w:start w:val="1"/>
      <w:numFmt w:val="bullet"/>
      <w:lvlText w:val=""/>
      <w:lvlJc w:val="left"/>
      <w:pPr>
        <w:ind w:left="2880" w:hanging="360"/>
      </w:pPr>
      <w:rPr>
        <w:rFonts w:ascii="Symbol" w:hAnsi="Symbol" w:hint="default"/>
      </w:rPr>
    </w:lvl>
    <w:lvl w:ilvl="4" w:tplc="93F47410" w:tentative="1">
      <w:start w:val="1"/>
      <w:numFmt w:val="bullet"/>
      <w:lvlText w:val="o"/>
      <w:lvlJc w:val="left"/>
      <w:pPr>
        <w:ind w:left="3600" w:hanging="360"/>
      </w:pPr>
      <w:rPr>
        <w:rFonts w:ascii="Courier New" w:hAnsi="Courier New" w:cs="Courier New" w:hint="default"/>
      </w:rPr>
    </w:lvl>
    <w:lvl w:ilvl="5" w:tplc="1B722D4E" w:tentative="1">
      <w:start w:val="1"/>
      <w:numFmt w:val="bullet"/>
      <w:lvlText w:val=""/>
      <w:lvlJc w:val="left"/>
      <w:pPr>
        <w:ind w:left="4320" w:hanging="360"/>
      </w:pPr>
      <w:rPr>
        <w:rFonts w:ascii="Wingdings" w:hAnsi="Wingdings" w:hint="default"/>
      </w:rPr>
    </w:lvl>
    <w:lvl w:ilvl="6" w:tplc="86B4331A" w:tentative="1">
      <w:start w:val="1"/>
      <w:numFmt w:val="bullet"/>
      <w:lvlText w:val=""/>
      <w:lvlJc w:val="left"/>
      <w:pPr>
        <w:ind w:left="5040" w:hanging="360"/>
      </w:pPr>
      <w:rPr>
        <w:rFonts w:ascii="Symbol" w:hAnsi="Symbol" w:hint="default"/>
      </w:rPr>
    </w:lvl>
    <w:lvl w:ilvl="7" w:tplc="C1D2313C" w:tentative="1">
      <w:start w:val="1"/>
      <w:numFmt w:val="bullet"/>
      <w:lvlText w:val="o"/>
      <w:lvlJc w:val="left"/>
      <w:pPr>
        <w:ind w:left="5760" w:hanging="360"/>
      </w:pPr>
      <w:rPr>
        <w:rFonts w:ascii="Courier New" w:hAnsi="Courier New" w:cs="Courier New" w:hint="default"/>
      </w:rPr>
    </w:lvl>
    <w:lvl w:ilvl="8" w:tplc="5A14401A" w:tentative="1">
      <w:start w:val="1"/>
      <w:numFmt w:val="bullet"/>
      <w:lvlText w:val=""/>
      <w:lvlJc w:val="left"/>
      <w:pPr>
        <w:ind w:left="6480" w:hanging="360"/>
      </w:pPr>
      <w:rPr>
        <w:rFonts w:ascii="Wingdings" w:hAnsi="Wingdings" w:hint="default"/>
      </w:rPr>
    </w:lvl>
  </w:abstractNum>
  <w:abstractNum w:abstractNumId="20">
    <w:nsid w:val="7A7A6765"/>
    <w:multiLevelType w:val="multilevel"/>
    <w:tmpl w:val="E3E09D22"/>
    <w:lvl w:ilvl="0">
      <w:start w:val="1"/>
      <w:numFmt w:val="lowerLetter"/>
      <w:pStyle w:val="Alphabetic1"/>
      <w:lvlText w:val="%1)"/>
      <w:lvlJc w:val="left"/>
      <w:pPr>
        <w:ind w:left="397" w:hanging="397"/>
      </w:pPr>
      <w:rPr>
        <w:rFonts w:hint="default"/>
      </w:rPr>
    </w:lvl>
    <w:lvl w:ilvl="1">
      <w:start w:val="1"/>
      <w:numFmt w:val="lowerLetter"/>
      <w:pStyle w:val="Alphabetic2"/>
      <w:lvlText w:val="%2)"/>
      <w:lvlJc w:val="left"/>
      <w:pPr>
        <w:ind w:left="794" w:hanging="397"/>
      </w:pPr>
      <w:rPr>
        <w:rFonts w:hint="default"/>
      </w:rPr>
    </w:lvl>
    <w:lvl w:ilvl="2">
      <w:start w:val="1"/>
      <w:numFmt w:val="lowerLetter"/>
      <w:pStyle w:val="Alphabetic3"/>
      <w:lvlText w:val="%3)"/>
      <w:lvlJc w:val="left"/>
      <w:pPr>
        <w:ind w:left="1191" w:hanging="397"/>
      </w:pPr>
      <w:rPr>
        <w:rFonts w:hint="default"/>
      </w:rPr>
    </w:lvl>
    <w:lvl w:ilvl="3">
      <w:start w:val="1"/>
      <w:numFmt w:val="lowerLetter"/>
      <w:pStyle w:val="Alphabetic4"/>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21">
    <w:nsid w:val="7EA431D1"/>
    <w:multiLevelType w:val="multilevel"/>
    <w:tmpl w:val="A57401FC"/>
    <w:lvl w:ilvl="0">
      <w:start w:val="1"/>
      <w:numFmt w:val="decimal"/>
      <w:pStyle w:val="Numeric1"/>
      <w:lvlText w:val="%1."/>
      <w:lvlJc w:val="left"/>
      <w:pPr>
        <w:ind w:left="397" w:hanging="397"/>
      </w:pPr>
      <w:rPr>
        <w:rFonts w:hint="default"/>
      </w:rPr>
    </w:lvl>
    <w:lvl w:ilvl="1">
      <w:start w:val="1"/>
      <w:numFmt w:val="decimal"/>
      <w:pStyle w:val="Numeric2"/>
      <w:lvlText w:val="%2."/>
      <w:lvlJc w:val="left"/>
      <w:pPr>
        <w:ind w:left="794" w:hanging="397"/>
      </w:pPr>
      <w:rPr>
        <w:rFonts w:hint="default"/>
      </w:rPr>
    </w:lvl>
    <w:lvl w:ilvl="2">
      <w:start w:val="1"/>
      <w:numFmt w:val="decimal"/>
      <w:pStyle w:val="Numeric3"/>
      <w:lvlText w:val="%3."/>
      <w:lvlJc w:val="left"/>
      <w:pPr>
        <w:ind w:left="1191" w:hanging="397"/>
      </w:pPr>
      <w:rPr>
        <w:rFonts w:hint="default"/>
      </w:rPr>
    </w:lvl>
    <w:lvl w:ilvl="3">
      <w:start w:val="1"/>
      <w:numFmt w:val="decimal"/>
      <w:pStyle w:val="Numeric4"/>
      <w:lvlText w:val="%4."/>
      <w:lvlJc w:val="left"/>
      <w:pPr>
        <w:ind w:left="1588" w:hanging="397"/>
      </w:pPr>
      <w:rPr>
        <w:rFonts w:hint="default"/>
      </w:rPr>
    </w:lvl>
    <w:lvl w:ilvl="4">
      <w:start w:val="1"/>
      <w:numFmt w:val="none"/>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1"/>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2"/>
  </w:num>
  <w:num w:numId="32">
    <w:abstractNumId w:val="14"/>
  </w:num>
  <w:num w:numId="33">
    <w:abstractNumId w:val="19"/>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ttachedTemplate r:id="rId1"/>
  <w:doNotTrackMoves/>
  <w:defaultTabStop w:val="708"/>
  <w:hyphenationZone w:val="425"/>
  <w:characterSpacingControl w:val="doNotCompress"/>
  <w:hdrShapeDefaults>
    <o:shapedefaults v:ext="edit" spidmax="3081"/>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docVars>
    <w:docVar w:name="MetaTool_CreatorGeko" w:val="WAL"/>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cript2_Path" w:val="Dokument"/>
    <w:docVar w:name="MetaTool_Script2_Report" w:val="using System;_x000d__x000a_using CMI.MetaTool.Generated;_x000d__x000a_using CMI.DomainModel;_x000d__x000a_namespace CMI.MetaTool.Generated.TemplateScript_x000d__x000a_{_x000d__x000a__x0009_public class TemplateScript_x000d__x000a__x0009_{_x000d__x000a__x0009__x0009_public string Eval(Dokument obj)_x000d__x000a__x0009__x0009_{_x000d__x000a__x0009__x0009__x0009_string titel = String.Empty;_x000d__x000a__x0009__x0009__x0009__x000d__x000a__x0009__x0009__x0009_if (obj.Unterlagen !=null &amp;&amp; obj.Unterlagen.Length &gt;0)_x000d__x000a__x0009__x0009__x0009_{_x000d__x000a__x0009__x0009__x0009__x0009_foreach (Unterlage unt in obj.Unterlagen)_x000d__x000a__x0009__x0009__x0009__x0009_{_x000d__x000a__x0009__x0009__x0009__x0009__x0009_if (unt.Beschluss == true)_x000d__x000a__x0009__x0009__x0009__x0009__x0009_{_x0009__x0009__x0009__x0009__x0009__x000d__x000a__x0009__x0009__x0009__x0009__x0009__x0009_if (unt.Traktadum.Beschlussnummer != null)_x000d__x000a__x0009__x0009__x0009__x0009__x0009__x0009_{_x000d__x000a__x0009__x0009__x0009__x0009__x0009__x0009__x0009_titel = &quot;Beschluss&quot;;_x000d__x000a__x0009__x0009__x0009__x0009__x0009__x0009_}_x000d__x000a__x0009__x0009__x0009__x0009__x0009__x0009_else_x000d__x000a__x0009__x0009__x0009__x0009__x0009__x0009_{_x000d__x000a__x0009__x0009__x0009__x0009__x0009__x0009__x0009_titel = &quot;Antrag&quot;;_x000d__x000a__x0009__x0009__x0009__x0009__x0009__x0009_}_x000d__x000a__x0009__x0009__x0009__x0009__x0009__x0009__x000d__x000a__x0009__x0009__x0009__x0009__x0009__x0009__x000d__x000a__x0009__x0009__x0009__x0009__x0009_}_x000d__x000a__x0009__x0009__x0009__x0009_}_x000d__x000a__x0009__x0009__x0009_}_x000d__x000a__x0009__x0009__x0009_else _x000d__x000a__x0009__x0009__x0009_{_x000d__x000a__x0009__x0009__x0009__x0009__x000d__x000a__x0009__x0009__x0009__x0009_if (obj.Geschaeft !=null)_x000d__x000a__x0009__x0009__x0009__x0009_{_x000d__x000a__x0009__x0009__x0009__x0009__x0009_titel = &quot;Antrag&quot;;_x000d__x000a__x0009__x0009__x0009__x0009_}_x000d__x000a__x0009__x0009__x0009__x0009__x000d__x000a__x0009__x0009__x0009_}_x0009__x000d__x000a__x0009__x0009__x0009_return titel;_x000d__x000a__x0009__x0009_}_x000d__x000a__x0009_}_x000d__x000a_} "/>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datum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Sitzung != null)_x000d__x000a__x0009__x0009__x0009__x0009__x0009__x0009_{_x000d__x000a__x0009__x0009__x0009__x0009__x0009__x0009__x0009_System.DateTime d = unt.Traktadum.Sitzung.Datum.LeftDate;_x000d__x000a__x0009__x0009__x0009__x0009__x0009__x0009__x0009_datum = d.ToString(&quot;dd&quot;) + &quot;. &quot; + d.ToString(&quot;MMMM&quot;) + &quot; &quot; + d.ToString(&quot;yyyy&quot;);_x000d__x000a__x0009__x0009__x0009__x0009__x0009__x0009_}_x000d__x000a__x0009__x0009__x0009__x0009__x0009_}_x000d__x000a__x0009__x0009__x0009__x0009_}_x000d__x000a__x0009__x0009__x0009_}_x000d__x000a__x0009__x0009_}_x000d__x000a__x0009__x0009__x0009__x000d__x000a_            return datum;_x000d__x000a_       }_x000d__x000a_   }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ectionMergeSettings" w:val="&lt;?xml version=&quot;1.0&quot; encoding=&quot;utf-16&quot;?&gt;_x000d__x000a_&lt;SectionMergeSettings xmlns:xsi=&quot;http://www.w3.org/2001/XMLSchema-instance&quot; xmlns:xsd=&quot;http://www.w3.org/2001/XMLSchema&quot;&gt;_x000d__x000a_  &lt;XPath&gt;Dokument/Sitzung/*/Traktanden/*/Unterlagen/Unterlage[Protokoll='Ja']/Dokument/*&lt;/XPath&gt;_x000d__x000a_  &lt;SourceSectionBookmark&gt;Beschlussmarke&lt;/SourceSectionBookmark&gt;_x000d__x000a_  &lt;InsertAfterSection&gt;1&lt;/InsertAfterSection&gt;_x000d__x000a_  &lt;SetStartingNumberManual&gt;false&lt;/SetStartingNumberManual&gt;_x000d__x000a_  &lt;PageStartingNumber&gt;1&lt;/PageStartingNumber&gt;_x000d__x000a_&lt;/SectionMergeSettings&gt;"/>
    <w:docVar w:name="MetaTool_TypeDefinition" w:val="Dokument"/>
  </w:docVars>
  <w:rsids>
    <w:rsidRoot w:val="00FF6FCE"/>
    <w:rsid w:val="004C022A"/>
    <w:rsid w:val="009F7091"/>
    <w:rsid w:val="00E35D18"/>
    <w:rsid w:val="00FF6FC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3"/>
    </o:shapelayout>
  </w:shapeDefaults>
  <w:decimalSymbol w:val="."/>
  <w:listSeparator w:val=";"/>
  <w15:docId w15:val="{8E9B3181-A024-4498-8185-8E209CB3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4000D8"/>
    <w:pPr>
      <w:tabs>
        <w:tab w:val="left" w:pos="397"/>
      </w:tabs>
      <w:spacing w:after="100" w:line="230" w:lineRule="atLeast"/>
      <w:jc w:val="both"/>
    </w:pPr>
    <w:rPr>
      <w:rFonts w:ascii="Segoe UI" w:hAnsi="Segoe UI"/>
      <w:sz w:val="20"/>
    </w:rPr>
  </w:style>
  <w:style w:type="paragraph" w:styleId="berschrift1">
    <w:name w:val="heading 1"/>
    <w:basedOn w:val="Standard"/>
    <w:next w:val="Standard07"/>
    <w:link w:val="berschrift1Zchn"/>
    <w:uiPriority w:val="9"/>
    <w:qFormat/>
    <w:rsid w:val="00C27BD3"/>
    <w:pPr>
      <w:keepNext/>
      <w:keepLines/>
      <w:numPr>
        <w:numId w:val="25"/>
      </w:numPr>
      <w:spacing w:before="200" w:line="240" w:lineRule="auto"/>
      <w:ind w:left="397" w:hanging="397"/>
      <w:jc w:val="left"/>
      <w:outlineLvl w:val="0"/>
    </w:pPr>
    <w:rPr>
      <w:rFonts w:eastAsiaTheme="majorEastAsia" w:cstheme="majorBidi"/>
      <w:bCs/>
      <w:szCs w:val="28"/>
    </w:rPr>
  </w:style>
  <w:style w:type="paragraph" w:styleId="berschrift2">
    <w:name w:val="heading 2"/>
    <w:basedOn w:val="Standard"/>
    <w:next w:val="Standard14"/>
    <w:link w:val="berschrift2Zchn"/>
    <w:uiPriority w:val="9"/>
    <w:unhideWhenUsed/>
    <w:qFormat/>
    <w:rsid w:val="00386131"/>
    <w:pPr>
      <w:keepNext/>
      <w:keepLines/>
      <w:numPr>
        <w:ilvl w:val="1"/>
        <w:numId w:val="25"/>
      </w:numPr>
      <w:tabs>
        <w:tab w:val="clear" w:pos="397"/>
        <w:tab w:val="left" w:pos="794"/>
      </w:tabs>
      <w:spacing w:before="200" w:line="240" w:lineRule="auto"/>
      <w:ind w:left="794" w:hanging="794"/>
      <w:jc w:val="left"/>
      <w:outlineLvl w:val="1"/>
    </w:pPr>
    <w:rPr>
      <w:rFonts w:eastAsiaTheme="majorEastAsia" w:cstheme="majorBidi"/>
      <w:bCs/>
      <w:szCs w:val="26"/>
    </w:rPr>
  </w:style>
  <w:style w:type="paragraph" w:styleId="berschrift3">
    <w:name w:val="heading 3"/>
    <w:basedOn w:val="Standard"/>
    <w:next w:val="Standard21"/>
    <w:link w:val="berschrift3Zchn"/>
    <w:uiPriority w:val="9"/>
    <w:unhideWhenUsed/>
    <w:qFormat/>
    <w:rsid w:val="00BF1564"/>
    <w:pPr>
      <w:keepNext/>
      <w:keepLines/>
      <w:numPr>
        <w:ilvl w:val="2"/>
        <w:numId w:val="25"/>
      </w:numPr>
      <w:tabs>
        <w:tab w:val="clear" w:pos="397"/>
        <w:tab w:val="left" w:pos="1191"/>
      </w:tabs>
      <w:spacing w:before="200" w:line="240" w:lineRule="auto"/>
      <w:ind w:left="1191" w:hanging="1191"/>
      <w:jc w:val="left"/>
      <w:outlineLvl w:val="2"/>
    </w:pPr>
    <w:rPr>
      <w:rFonts w:eastAsiaTheme="majorEastAsia" w:cstheme="majorBidi"/>
      <w:bCs/>
    </w:rPr>
  </w:style>
  <w:style w:type="paragraph" w:styleId="berschrift4">
    <w:name w:val="heading 4"/>
    <w:basedOn w:val="Standard"/>
    <w:next w:val="Standard28"/>
    <w:link w:val="berschrift4Zchn"/>
    <w:uiPriority w:val="9"/>
    <w:unhideWhenUsed/>
    <w:qFormat/>
    <w:rsid w:val="00F8615C"/>
    <w:pPr>
      <w:keepNext/>
      <w:keepLines/>
      <w:numPr>
        <w:ilvl w:val="3"/>
        <w:numId w:val="25"/>
      </w:numPr>
      <w:tabs>
        <w:tab w:val="clear" w:pos="397"/>
        <w:tab w:val="left" w:pos="1588"/>
      </w:tabs>
      <w:spacing w:before="200"/>
      <w:jc w:val="left"/>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rsid w:val="00AD0322"/>
    <w:pPr>
      <w:spacing w:after="0" w:line="240" w:lineRule="auto"/>
    </w:pPr>
  </w:style>
  <w:style w:type="paragraph" w:styleId="Titel">
    <w:name w:val="Title"/>
    <w:basedOn w:val="Standard"/>
    <w:next w:val="Standard"/>
    <w:link w:val="TitelZchn"/>
    <w:uiPriority w:val="10"/>
    <w:rsid w:val="00427AEC"/>
    <w:pPr>
      <w:spacing w:before="280" w:after="140" w:line="240" w:lineRule="auto"/>
    </w:pPr>
    <w:rPr>
      <w:rFonts w:eastAsiaTheme="majorEastAsia" w:cstheme="majorBidi"/>
      <w:b/>
      <w:sz w:val="28"/>
      <w:szCs w:val="52"/>
    </w:rPr>
  </w:style>
  <w:style w:type="character" w:customStyle="1" w:styleId="TitelZchn">
    <w:name w:val="Titel Zchn"/>
    <w:basedOn w:val="Absatz-Standardschriftart"/>
    <w:link w:val="Titel"/>
    <w:uiPriority w:val="10"/>
    <w:rsid w:val="00427AEC"/>
    <w:rPr>
      <w:rFonts w:ascii="Segoe UI" w:eastAsiaTheme="majorEastAsia" w:hAnsi="Segoe UI" w:cstheme="majorBidi"/>
      <w:b/>
      <w:sz w:val="28"/>
      <w:szCs w:val="52"/>
    </w:rPr>
  </w:style>
  <w:style w:type="character" w:customStyle="1" w:styleId="berschrift1Zchn">
    <w:name w:val="Überschrift 1 Zchn"/>
    <w:basedOn w:val="Absatz-Standardschriftart"/>
    <w:link w:val="berschrift1"/>
    <w:uiPriority w:val="9"/>
    <w:rsid w:val="00C27BD3"/>
    <w:rPr>
      <w:rFonts w:ascii="Segoe UI" w:eastAsiaTheme="majorEastAsia" w:hAnsi="Segoe UI" w:cstheme="majorBidi"/>
      <w:bCs/>
      <w:sz w:val="20"/>
      <w:szCs w:val="28"/>
    </w:rPr>
  </w:style>
  <w:style w:type="paragraph" w:styleId="Untertitel">
    <w:name w:val="Subtitle"/>
    <w:basedOn w:val="Standard"/>
    <w:next w:val="Standard"/>
    <w:link w:val="UntertitelZchn"/>
    <w:uiPriority w:val="11"/>
    <w:rsid w:val="00B73E0B"/>
    <w:pPr>
      <w:numPr>
        <w:ilvl w:val="1"/>
      </w:numPr>
    </w:pPr>
    <w:rPr>
      <w:rFonts w:eastAsiaTheme="majorEastAsia" w:cstheme="majorBidi"/>
      <w:b/>
      <w:iCs/>
      <w:sz w:val="24"/>
      <w:szCs w:val="24"/>
    </w:rPr>
  </w:style>
  <w:style w:type="character" w:customStyle="1" w:styleId="UntertitelZchn">
    <w:name w:val="Untertitel Zchn"/>
    <w:basedOn w:val="Absatz-Standardschriftart"/>
    <w:link w:val="Untertitel"/>
    <w:uiPriority w:val="11"/>
    <w:rsid w:val="00B73E0B"/>
    <w:rPr>
      <w:rFonts w:ascii="Arial" w:eastAsiaTheme="majorEastAsia" w:hAnsi="Arial" w:cstheme="majorBidi"/>
      <w:b/>
      <w:iCs/>
      <w:sz w:val="24"/>
      <w:szCs w:val="24"/>
    </w:rPr>
  </w:style>
  <w:style w:type="character" w:customStyle="1" w:styleId="berschrift2Zchn">
    <w:name w:val="Überschrift 2 Zchn"/>
    <w:basedOn w:val="Absatz-Standardschriftart"/>
    <w:link w:val="berschrift2"/>
    <w:uiPriority w:val="9"/>
    <w:rsid w:val="00386131"/>
    <w:rPr>
      <w:rFonts w:ascii="Segoe UI" w:eastAsiaTheme="majorEastAsia" w:hAnsi="Segoe UI" w:cstheme="majorBidi"/>
      <w:bCs/>
      <w:sz w:val="20"/>
      <w:szCs w:val="26"/>
    </w:rPr>
  </w:style>
  <w:style w:type="character" w:customStyle="1" w:styleId="berschrift3Zchn">
    <w:name w:val="Überschrift 3 Zchn"/>
    <w:basedOn w:val="Absatz-Standardschriftart"/>
    <w:link w:val="berschrift3"/>
    <w:uiPriority w:val="9"/>
    <w:rsid w:val="00BF1564"/>
    <w:rPr>
      <w:rFonts w:ascii="Segoe UI" w:eastAsiaTheme="majorEastAsia" w:hAnsi="Segoe UI" w:cstheme="majorBidi"/>
      <w:bCs/>
      <w:sz w:val="20"/>
    </w:rPr>
  </w:style>
  <w:style w:type="character" w:customStyle="1" w:styleId="berschrift4Zchn">
    <w:name w:val="Überschrift 4 Zchn"/>
    <w:basedOn w:val="Absatz-Standardschriftart"/>
    <w:link w:val="berschrift4"/>
    <w:uiPriority w:val="9"/>
    <w:rsid w:val="00F8615C"/>
    <w:rPr>
      <w:rFonts w:ascii="Segoe UI" w:eastAsiaTheme="majorEastAsia" w:hAnsi="Segoe UI" w:cstheme="majorBidi"/>
      <w:bCs/>
      <w:iCs/>
      <w:sz w:val="20"/>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uiPriority w:val="22"/>
    <w:rsid w:val="00AD0322"/>
    <w:rPr>
      <w:b/>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styleId="Listenabsatz">
    <w:name w:val="List Paragraph"/>
    <w:basedOn w:val="Standard"/>
    <w:uiPriority w:val="34"/>
    <w:rsid w:val="00AC30F3"/>
    <w:pPr>
      <w:ind w:left="720"/>
      <w:contextualSpacing/>
    </w:pPr>
  </w:style>
  <w:style w:type="paragraph" w:styleId="Kopfzeile">
    <w:name w:val="header"/>
    <w:basedOn w:val="Standard"/>
    <w:link w:val="KopfzeileZchn"/>
    <w:uiPriority w:val="99"/>
    <w:unhideWhenUsed/>
    <w:rsid w:val="00D33F8B"/>
    <w:pPr>
      <w:tabs>
        <w:tab w:val="center" w:pos="4536"/>
        <w:tab w:val="right" w:pos="9072"/>
      </w:tabs>
    </w:pPr>
  </w:style>
  <w:style w:type="character" w:customStyle="1" w:styleId="KopfzeileZchn">
    <w:name w:val="Kopfzeile Zchn"/>
    <w:basedOn w:val="Absatz-Standardschriftart"/>
    <w:link w:val="Kopfzeile"/>
    <w:uiPriority w:val="99"/>
    <w:rsid w:val="00D33F8B"/>
  </w:style>
  <w:style w:type="paragraph" w:styleId="Fuzeile">
    <w:name w:val="footer"/>
    <w:basedOn w:val="Standard"/>
    <w:next w:val="Standard"/>
    <w:link w:val="FuzeileZchn"/>
    <w:uiPriority w:val="99"/>
    <w:unhideWhenUsed/>
    <w:rsid w:val="00074844"/>
    <w:pPr>
      <w:tabs>
        <w:tab w:val="clear" w:pos="397"/>
        <w:tab w:val="right" w:pos="9072"/>
      </w:tabs>
      <w:spacing w:after="0" w:line="220" w:lineRule="atLeast"/>
      <w:jc w:val="left"/>
    </w:pPr>
    <w:rPr>
      <w:noProof/>
      <w:sz w:val="16"/>
    </w:rPr>
  </w:style>
  <w:style w:type="character" w:customStyle="1" w:styleId="FuzeileZchn">
    <w:name w:val="Fußzeile Zchn"/>
    <w:basedOn w:val="Absatz-Standardschriftart"/>
    <w:link w:val="Fuzeile"/>
    <w:uiPriority w:val="99"/>
    <w:rsid w:val="00074844"/>
    <w:rPr>
      <w:rFonts w:ascii="Segoe UI" w:hAnsi="Segoe UI"/>
      <w:noProof/>
      <w:sz w:val="16"/>
    </w:rPr>
  </w:style>
  <w:style w:type="paragraph" w:customStyle="1" w:styleId="Transmission">
    <w:name w:val="Transmission"/>
    <w:basedOn w:val="Standard"/>
    <w:next w:val="Standard"/>
    <w:rsid w:val="0068415B"/>
    <w:pPr>
      <w:spacing w:after="80"/>
      <w:jc w:val="left"/>
    </w:pPr>
    <w:rPr>
      <w:b/>
      <w:lang w:val="fr-CH"/>
    </w:rPr>
  </w:style>
  <w:style w:type="paragraph" w:customStyle="1" w:styleId="Betreff">
    <w:name w:val="Betreff"/>
    <w:basedOn w:val="Standard"/>
    <w:next w:val="Standard"/>
    <w:rsid w:val="004B7F0E"/>
    <w:pPr>
      <w:spacing w:after="400"/>
      <w:jc w:val="left"/>
    </w:pPr>
    <w:rPr>
      <w:rFonts w:cs="Arial"/>
      <w:b/>
    </w:rPr>
  </w:style>
  <w:style w:type="paragraph" w:styleId="Anrede">
    <w:name w:val="Salutation"/>
    <w:basedOn w:val="Standard"/>
    <w:next w:val="Standard"/>
    <w:link w:val="AnredeZchn"/>
    <w:uiPriority w:val="99"/>
    <w:unhideWhenUsed/>
    <w:rsid w:val="00665F4A"/>
  </w:style>
  <w:style w:type="character" w:customStyle="1" w:styleId="AnredeZchn">
    <w:name w:val="Anrede Zchn"/>
    <w:basedOn w:val="Absatz-Standardschriftart"/>
    <w:link w:val="Anrede"/>
    <w:uiPriority w:val="99"/>
    <w:rsid w:val="00665F4A"/>
    <w:rPr>
      <w:rFonts w:ascii="Arial" w:hAnsi="Arial"/>
    </w:rPr>
  </w:style>
  <w:style w:type="paragraph" w:customStyle="1" w:styleId="Anrede1">
    <w:name w:val="Anrede1"/>
    <w:basedOn w:val="Standard"/>
    <w:next w:val="Standard"/>
    <w:rsid w:val="00074844"/>
    <w:pPr>
      <w:spacing w:after="220"/>
      <w:jc w:val="left"/>
    </w:pPr>
  </w:style>
  <w:style w:type="paragraph" w:customStyle="1" w:styleId="Numeric1">
    <w:name w:val="Numeric1"/>
    <w:basedOn w:val="Standard"/>
    <w:rsid w:val="00C27BD3"/>
    <w:pPr>
      <w:numPr>
        <w:numId w:val="13"/>
      </w:numPr>
      <w:jc w:val="left"/>
    </w:pPr>
  </w:style>
  <w:style w:type="paragraph" w:customStyle="1" w:styleId="Numeric2">
    <w:name w:val="Numeric2"/>
    <w:basedOn w:val="Standard"/>
    <w:rsid w:val="00C27BD3"/>
    <w:pPr>
      <w:numPr>
        <w:ilvl w:val="1"/>
        <w:numId w:val="27"/>
      </w:numPr>
      <w:tabs>
        <w:tab w:val="clear" w:pos="397"/>
        <w:tab w:val="left" w:pos="794"/>
      </w:tabs>
      <w:jc w:val="left"/>
    </w:pPr>
  </w:style>
  <w:style w:type="paragraph" w:customStyle="1" w:styleId="Numeric3">
    <w:name w:val="Numeric3"/>
    <w:basedOn w:val="Standard"/>
    <w:rsid w:val="00C27BD3"/>
    <w:pPr>
      <w:numPr>
        <w:ilvl w:val="2"/>
        <w:numId w:val="13"/>
      </w:numPr>
      <w:tabs>
        <w:tab w:val="clear" w:pos="397"/>
        <w:tab w:val="left" w:pos="1176"/>
      </w:tabs>
      <w:jc w:val="left"/>
    </w:pPr>
    <w:rPr>
      <w:rFonts w:cs="Tahoma"/>
    </w:rPr>
  </w:style>
  <w:style w:type="paragraph" w:customStyle="1" w:styleId="Alphabetic1">
    <w:name w:val="Alphabetic1"/>
    <w:basedOn w:val="Standard"/>
    <w:rsid w:val="00C27BD3"/>
    <w:pPr>
      <w:numPr>
        <w:numId w:val="30"/>
      </w:numPr>
      <w:jc w:val="left"/>
    </w:pPr>
  </w:style>
  <w:style w:type="paragraph" w:customStyle="1" w:styleId="Alphabetic2">
    <w:name w:val="Alphabetic2"/>
    <w:basedOn w:val="Standard"/>
    <w:rsid w:val="00C27BD3"/>
    <w:pPr>
      <w:numPr>
        <w:ilvl w:val="1"/>
        <w:numId w:val="30"/>
      </w:numPr>
      <w:tabs>
        <w:tab w:val="clear" w:pos="397"/>
        <w:tab w:val="left" w:pos="794"/>
      </w:tabs>
      <w:jc w:val="left"/>
    </w:pPr>
  </w:style>
  <w:style w:type="paragraph" w:customStyle="1" w:styleId="Alphabetic3">
    <w:name w:val="Alphabetic3"/>
    <w:basedOn w:val="Standard"/>
    <w:rsid w:val="00C27BD3"/>
    <w:pPr>
      <w:numPr>
        <w:ilvl w:val="2"/>
        <w:numId w:val="30"/>
      </w:numPr>
      <w:tabs>
        <w:tab w:val="clear" w:pos="397"/>
        <w:tab w:val="left" w:pos="1191"/>
      </w:tabs>
      <w:jc w:val="left"/>
    </w:pPr>
    <w:rPr>
      <w:rFonts w:cs="Tahoma"/>
    </w:rPr>
  </w:style>
  <w:style w:type="paragraph" w:customStyle="1" w:styleId="Bullet1">
    <w:name w:val="Bullet1"/>
    <w:basedOn w:val="Standard"/>
    <w:rsid w:val="00C27BD3"/>
    <w:pPr>
      <w:numPr>
        <w:numId w:val="20"/>
      </w:numPr>
      <w:jc w:val="left"/>
    </w:pPr>
    <w:rPr>
      <w:rFonts w:cs="Arial"/>
    </w:rPr>
  </w:style>
  <w:style w:type="paragraph" w:customStyle="1" w:styleId="Bullet2">
    <w:name w:val="Bullet2"/>
    <w:basedOn w:val="Standard"/>
    <w:rsid w:val="00C27BD3"/>
    <w:pPr>
      <w:numPr>
        <w:ilvl w:val="1"/>
        <w:numId w:val="20"/>
      </w:numPr>
      <w:tabs>
        <w:tab w:val="clear" w:pos="397"/>
        <w:tab w:val="left" w:pos="794"/>
      </w:tabs>
      <w:jc w:val="left"/>
    </w:pPr>
    <w:rPr>
      <w:rFonts w:cs="Tahoma"/>
    </w:rPr>
  </w:style>
  <w:style w:type="paragraph" w:customStyle="1" w:styleId="Bullet3">
    <w:name w:val="Bullet3"/>
    <w:basedOn w:val="Standard"/>
    <w:rsid w:val="00C27BD3"/>
    <w:pPr>
      <w:numPr>
        <w:ilvl w:val="2"/>
        <w:numId w:val="20"/>
      </w:numPr>
      <w:tabs>
        <w:tab w:val="clear" w:pos="397"/>
        <w:tab w:val="left" w:pos="1191"/>
      </w:tabs>
      <w:jc w:val="left"/>
    </w:pPr>
  </w:style>
  <w:style w:type="paragraph" w:customStyle="1" w:styleId="Line1">
    <w:name w:val="Line 1"/>
    <w:basedOn w:val="Standard"/>
    <w:rsid w:val="00C7058F"/>
    <w:pPr>
      <w:numPr>
        <w:numId w:val="21"/>
      </w:numPr>
    </w:pPr>
  </w:style>
  <w:style w:type="paragraph" w:customStyle="1" w:styleId="Line2">
    <w:name w:val="Line 2"/>
    <w:basedOn w:val="Standard"/>
    <w:rsid w:val="00C7058F"/>
    <w:pPr>
      <w:numPr>
        <w:ilvl w:val="1"/>
        <w:numId w:val="21"/>
      </w:numPr>
    </w:pPr>
    <w:rPr>
      <w:rFonts w:cs="Arial"/>
    </w:rPr>
  </w:style>
  <w:style w:type="paragraph" w:customStyle="1" w:styleId="Line3">
    <w:name w:val="Line 3"/>
    <w:basedOn w:val="Standard"/>
    <w:rsid w:val="00C7058F"/>
    <w:pPr>
      <w:numPr>
        <w:ilvl w:val="2"/>
        <w:numId w:val="21"/>
      </w:numPr>
    </w:pPr>
  </w:style>
  <w:style w:type="character" w:customStyle="1" w:styleId="Underline">
    <w:name w:val="Underline"/>
    <w:uiPriority w:val="1"/>
    <w:rsid w:val="00C7058F"/>
    <w:rPr>
      <w:rFonts w:ascii="Arial" w:hAnsi="Arial" w:cs="Arial"/>
      <w:u w:val="single"/>
    </w:rPr>
  </w:style>
  <w:style w:type="character" w:customStyle="1" w:styleId="Italic">
    <w:name w:val="Italic"/>
    <w:uiPriority w:val="1"/>
    <w:rsid w:val="00C7058F"/>
    <w:rPr>
      <w:rFonts w:ascii="Arial" w:hAnsi="Arial" w:cs="Arial"/>
      <w:i/>
    </w:rPr>
  </w:style>
  <w:style w:type="paragraph" w:customStyle="1" w:styleId="Absender">
    <w:name w:val="Absender"/>
    <w:basedOn w:val="Standard"/>
    <w:rsid w:val="007A66CB"/>
    <w:pPr>
      <w:spacing w:line="200" w:lineRule="atLeast"/>
      <w:jc w:val="left"/>
    </w:pPr>
    <w:rPr>
      <w:rFonts w:cs="Arial"/>
      <w:sz w:val="16"/>
    </w:rPr>
  </w:style>
  <w:style w:type="paragraph" w:customStyle="1" w:styleId="Absenderfett">
    <w:name w:val="Absender fett"/>
    <w:basedOn w:val="Standard"/>
    <w:next w:val="Absender"/>
    <w:rsid w:val="00C7058F"/>
    <w:rPr>
      <w:b/>
      <w:sz w:val="16"/>
      <w:lang w:val="en-US"/>
    </w:rPr>
  </w:style>
  <w:style w:type="paragraph" w:customStyle="1" w:styleId="OrdnerSTitel">
    <w:name w:val="OrdnerS Titel"/>
    <w:basedOn w:val="Standard"/>
    <w:next w:val="Standard"/>
    <w:rsid w:val="001C57F2"/>
    <w:pPr>
      <w:tabs>
        <w:tab w:val="clear" w:pos="397"/>
      </w:tabs>
      <w:jc w:val="center"/>
    </w:pPr>
    <w:rPr>
      <w:rFonts w:cs="Arial"/>
      <w:b/>
      <w:sz w:val="28"/>
    </w:rPr>
  </w:style>
  <w:style w:type="paragraph" w:customStyle="1" w:styleId="OrdnerS">
    <w:name w:val="OrdnerS"/>
    <w:basedOn w:val="Standard"/>
    <w:next w:val="Standard"/>
    <w:rsid w:val="001C57F2"/>
    <w:pPr>
      <w:jc w:val="center"/>
    </w:pPr>
  </w:style>
  <w:style w:type="paragraph" w:customStyle="1" w:styleId="Register">
    <w:name w:val="Register"/>
    <w:basedOn w:val="Standard"/>
    <w:rsid w:val="00074844"/>
    <w:pPr>
      <w:tabs>
        <w:tab w:val="clear" w:pos="397"/>
        <w:tab w:val="left" w:pos="567"/>
      </w:tabs>
      <w:spacing w:after="0"/>
      <w:ind w:left="567" w:hanging="567"/>
      <w:jc w:val="left"/>
    </w:pPr>
    <w:rPr>
      <w:rFonts w:cs="Arial"/>
      <w:b/>
      <w:sz w:val="24"/>
    </w:rPr>
  </w:style>
  <w:style w:type="paragraph" w:customStyle="1" w:styleId="StandardoAbsatz">
    <w:name w:val="StandardoAbsatz"/>
    <w:basedOn w:val="Standard"/>
    <w:rsid w:val="00074844"/>
    <w:pPr>
      <w:spacing w:after="0"/>
      <w:jc w:val="left"/>
    </w:pPr>
  </w:style>
  <w:style w:type="paragraph" w:customStyle="1" w:styleId="Grussformel">
    <w:name w:val="Grussformel"/>
    <w:basedOn w:val="Standard"/>
    <w:rsid w:val="00D67262"/>
    <w:pPr>
      <w:spacing w:before="100" w:after="0"/>
      <w:jc w:val="left"/>
    </w:pPr>
  </w:style>
  <w:style w:type="paragraph" w:customStyle="1" w:styleId="Betreff1">
    <w:name w:val="Betreff1"/>
    <w:basedOn w:val="Standard"/>
    <w:rsid w:val="004B7F0E"/>
    <w:pPr>
      <w:spacing w:after="240"/>
      <w:jc w:val="left"/>
    </w:pPr>
    <w:rPr>
      <w:b/>
      <w:sz w:val="28"/>
    </w:rPr>
  </w:style>
  <w:style w:type="paragraph" w:customStyle="1" w:styleId="Kopfzeile1">
    <w:name w:val="Kopfzeile 1"/>
    <w:basedOn w:val="Standard"/>
    <w:link w:val="Kopfzeile1Zchn"/>
    <w:rsid w:val="00074844"/>
    <w:pPr>
      <w:spacing w:after="0" w:line="220" w:lineRule="atLeast"/>
      <w:contextualSpacing/>
      <w:jc w:val="left"/>
    </w:pPr>
    <w:rPr>
      <w:sz w:val="16"/>
    </w:rPr>
  </w:style>
  <w:style w:type="paragraph" w:customStyle="1" w:styleId="Kopfzeile2">
    <w:name w:val="Kopfzeile 2"/>
    <w:basedOn w:val="Kopfzeile1"/>
    <w:next w:val="Kopfzeile1"/>
    <w:link w:val="Kopfzeile2Zchn"/>
    <w:rsid w:val="00371E58"/>
    <w:rPr>
      <w:b/>
    </w:rPr>
  </w:style>
  <w:style w:type="character" w:customStyle="1" w:styleId="Kopfzeile1Zchn">
    <w:name w:val="Kopfzeile 1 Zchn"/>
    <w:basedOn w:val="KopfzeileZchn"/>
    <w:link w:val="Kopfzeile1"/>
    <w:rsid w:val="00074844"/>
    <w:rPr>
      <w:rFonts w:ascii="Segoe UI" w:hAnsi="Segoe UI"/>
      <w:sz w:val="16"/>
    </w:rPr>
  </w:style>
  <w:style w:type="character" w:customStyle="1" w:styleId="Kopfzeile2Zchn">
    <w:name w:val="Kopfzeile 2 Zchn"/>
    <w:basedOn w:val="Absatz-Standardschriftart"/>
    <w:link w:val="Kopfzeile2"/>
    <w:rsid w:val="00371E58"/>
    <w:rPr>
      <w:rFonts w:ascii="Segoe UI" w:hAnsi="Segoe UI"/>
      <w:b/>
      <w:sz w:val="16"/>
    </w:rPr>
  </w:style>
  <w:style w:type="paragraph" w:customStyle="1" w:styleId="Numeric4">
    <w:name w:val="Numeric4"/>
    <w:basedOn w:val="Standard"/>
    <w:rsid w:val="00C27BD3"/>
    <w:pPr>
      <w:numPr>
        <w:ilvl w:val="3"/>
        <w:numId w:val="27"/>
      </w:numPr>
      <w:tabs>
        <w:tab w:val="clear" w:pos="397"/>
        <w:tab w:val="left" w:pos="1588"/>
      </w:tabs>
      <w:jc w:val="left"/>
    </w:pPr>
  </w:style>
  <w:style w:type="paragraph" w:styleId="Verzeichnis2">
    <w:name w:val="toc 2"/>
    <w:basedOn w:val="Standard"/>
    <w:next w:val="Standard"/>
    <w:autoRedefine/>
    <w:uiPriority w:val="39"/>
    <w:unhideWhenUsed/>
    <w:rsid w:val="00A877B5"/>
    <w:pPr>
      <w:tabs>
        <w:tab w:val="clear" w:pos="397"/>
        <w:tab w:val="left" w:pos="794"/>
        <w:tab w:val="right" w:leader="dot" w:pos="9061"/>
      </w:tabs>
      <w:spacing w:after="0" w:line="240" w:lineRule="auto"/>
      <w:ind w:left="794" w:hanging="794"/>
    </w:pPr>
  </w:style>
  <w:style w:type="paragraph" w:styleId="Verzeichnis1">
    <w:name w:val="toc 1"/>
    <w:basedOn w:val="Standard"/>
    <w:next w:val="Standard"/>
    <w:autoRedefine/>
    <w:uiPriority w:val="39"/>
    <w:unhideWhenUsed/>
    <w:rsid w:val="00A877B5"/>
    <w:pPr>
      <w:tabs>
        <w:tab w:val="right" w:leader="dot" w:pos="9062"/>
      </w:tabs>
      <w:spacing w:after="0" w:line="240" w:lineRule="auto"/>
      <w:ind w:left="397" w:hanging="397"/>
    </w:pPr>
    <w:rPr>
      <w:b/>
    </w:rPr>
  </w:style>
  <w:style w:type="paragraph" w:styleId="Verzeichnis3">
    <w:name w:val="toc 3"/>
    <w:basedOn w:val="Standard"/>
    <w:next w:val="Standard"/>
    <w:autoRedefine/>
    <w:uiPriority w:val="39"/>
    <w:unhideWhenUsed/>
    <w:rsid w:val="00A142E9"/>
    <w:pPr>
      <w:tabs>
        <w:tab w:val="clear" w:pos="397"/>
        <w:tab w:val="left" w:pos="1191"/>
        <w:tab w:val="right" w:leader="dot" w:pos="9062"/>
      </w:tabs>
      <w:spacing w:after="0" w:line="240" w:lineRule="auto"/>
      <w:ind w:left="1191" w:hanging="1191"/>
    </w:pPr>
    <w:rPr>
      <w:noProof/>
    </w:rPr>
  </w:style>
  <w:style w:type="character" w:styleId="Hyperlink">
    <w:name w:val="Hyperlink"/>
    <w:basedOn w:val="Absatz-Standardschriftart"/>
    <w:uiPriority w:val="99"/>
    <w:unhideWhenUsed/>
    <w:rsid w:val="00776669"/>
    <w:rPr>
      <w:color w:val="0000FF" w:themeColor="hyperlink"/>
      <w:u w:val="single"/>
    </w:rPr>
  </w:style>
  <w:style w:type="paragraph" w:styleId="Inhaltsverzeichnisberschrift">
    <w:name w:val="TOC Heading"/>
    <w:basedOn w:val="berschrift1"/>
    <w:next w:val="Standard"/>
    <w:uiPriority w:val="39"/>
    <w:semiHidden/>
    <w:unhideWhenUsed/>
    <w:qFormat/>
    <w:rsid w:val="00EA481A"/>
    <w:pPr>
      <w:numPr>
        <w:numId w:val="0"/>
      </w:numPr>
      <w:spacing w:before="480" w:after="0" w:line="276" w:lineRule="auto"/>
      <w:outlineLvl w:val="9"/>
    </w:pPr>
    <w:rPr>
      <w:color w:val="000000" w:themeColor="text1"/>
      <w:sz w:val="24"/>
      <w:lang w:eastAsia="de-CH"/>
    </w:rPr>
  </w:style>
  <w:style w:type="paragraph" w:styleId="Sprechblasentext">
    <w:name w:val="Balloon Text"/>
    <w:basedOn w:val="Standard"/>
    <w:link w:val="SprechblasentextZchn"/>
    <w:uiPriority w:val="99"/>
    <w:semiHidden/>
    <w:unhideWhenUsed/>
    <w:rsid w:val="00EA481A"/>
    <w:rPr>
      <w:rFonts w:cs="Tahoma"/>
      <w:sz w:val="16"/>
      <w:szCs w:val="16"/>
    </w:rPr>
  </w:style>
  <w:style w:type="character" w:customStyle="1" w:styleId="SprechblasentextZchn">
    <w:name w:val="Sprechblasentext Zchn"/>
    <w:basedOn w:val="Absatz-Standardschriftart"/>
    <w:link w:val="Sprechblasentext"/>
    <w:uiPriority w:val="99"/>
    <w:semiHidden/>
    <w:rsid w:val="00EA481A"/>
    <w:rPr>
      <w:rFonts w:ascii="Tahoma" w:hAnsi="Tahoma" w:cs="Tahoma"/>
      <w:sz w:val="16"/>
      <w:szCs w:val="16"/>
    </w:rPr>
  </w:style>
  <w:style w:type="paragraph" w:customStyle="1" w:styleId="Bullet4">
    <w:name w:val="Bullet4"/>
    <w:basedOn w:val="Standard"/>
    <w:rsid w:val="00C27BD3"/>
    <w:pPr>
      <w:numPr>
        <w:ilvl w:val="3"/>
        <w:numId w:val="20"/>
      </w:numPr>
      <w:tabs>
        <w:tab w:val="clear" w:pos="397"/>
        <w:tab w:val="left" w:pos="1588"/>
      </w:tabs>
      <w:jc w:val="left"/>
    </w:pPr>
    <w:rPr>
      <w:rFonts w:cs="Tahoma"/>
    </w:rPr>
  </w:style>
  <w:style w:type="paragraph" w:customStyle="1" w:styleId="Alphabetic4">
    <w:name w:val="Alphabetic4"/>
    <w:basedOn w:val="Standard"/>
    <w:rsid w:val="00C27BD3"/>
    <w:pPr>
      <w:numPr>
        <w:ilvl w:val="3"/>
        <w:numId w:val="30"/>
      </w:numPr>
      <w:tabs>
        <w:tab w:val="clear" w:pos="397"/>
        <w:tab w:val="left" w:pos="1588"/>
      </w:tabs>
      <w:jc w:val="left"/>
    </w:pPr>
  </w:style>
  <w:style w:type="paragraph" w:customStyle="1" w:styleId="Titel2">
    <w:name w:val="Titel2"/>
    <w:basedOn w:val="Standard"/>
    <w:next w:val="Standard"/>
    <w:rsid w:val="00074844"/>
    <w:pPr>
      <w:spacing w:before="240" w:after="120" w:line="240" w:lineRule="auto"/>
      <w:jc w:val="left"/>
    </w:pPr>
    <w:rPr>
      <w:rFonts w:cs="Tahoma"/>
      <w:b/>
      <w:sz w:val="24"/>
    </w:rPr>
  </w:style>
  <w:style w:type="paragraph" w:customStyle="1" w:styleId="Titel3">
    <w:name w:val="Titel3"/>
    <w:basedOn w:val="Standard"/>
    <w:next w:val="Standard"/>
    <w:rsid w:val="00074844"/>
    <w:pPr>
      <w:spacing w:before="200" w:after="40" w:line="240" w:lineRule="auto"/>
      <w:jc w:val="left"/>
    </w:pPr>
    <w:rPr>
      <w:rFonts w:cs="Tahoma"/>
      <w:b/>
    </w:rPr>
  </w:style>
  <w:style w:type="paragraph" w:customStyle="1" w:styleId="Titel4">
    <w:name w:val="Titel4"/>
    <w:basedOn w:val="Standard"/>
    <w:next w:val="Standard"/>
    <w:rsid w:val="00074844"/>
    <w:pPr>
      <w:spacing w:before="200" w:after="0" w:line="240" w:lineRule="auto"/>
      <w:jc w:val="left"/>
    </w:pPr>
    <w:rPr>
      <w:rFonts w:cs="Tahoma"/>
    </w:rPr>
  </w:style>
  <w:style w:type="paragraph" w:customStyle="1" w:styleId="AbsFenster">
    <w:name w:val="AbsFenster"/>
    <w:basedOn w:val="Standard"/>
    <w:rsid w:val="00074844"/>
    <w:pPr>
      <w:spacing w:after="60" w:line="240" w:lineRule="auto"/>
      <w:jc w:val="left"/>
    </w:pPr>
    <w:rPr>
      <w:sz w:val="10"/>
    </w:rPr>
  </w:style>
  <w:style w:type="paragraph" w:customStyle="1" w:styleId="Projekttitel">
    <w:name w:val="Projekttitel"/>
    <w:basedOn w:val="Standard"/>
    <w:rsid w:val="00074844"/>
    <w:pPr>
      <w:tabs>
        <w:tab w:val="clear" w:pos="397"/>
      </w:tabs>
      <w:jc w:val="left"/>
    </w:pPr>
    <w:rPr>
      <w:rFonts w:cs="Tahoma"/>
      <w:b/>
      <w:sz w:val="28"/>
    </w:rPr>
  </w:style>
  <w:style w:type="paragraph" w:customStyle="1" w:styleId="Neutraleinzugvor7cm">
    <w:name w:val="Neutral einzug vor 7cm"/>
    <w:basedOn w:val="Standard"/>
    <w:rsid w:val="00074844"/>
    <w:pPr>
      <w:spacing w:after="0"/>
      <w:ind w:left="4060"/>
      <w:jc w:val="left"/>
    </w:pPr>
  </w:style>
  <w:style w:type="paragraph" w:customStyle="1" w:styleId="NeutralTransmission">
    <w:name w:val="Neutral Transmission"/>
    <w:basedOn w:val="Neutraleinzugvor7cm"/>
    <w:next w:val="Neutraleinzugvor7cm"/>
    <w:rsid w:val="001E143C"/>
    <w:pPr>
      <w:spacing w:before="1700"/>
    </w:pPr>
    <w:rPr>
      <w:b/>
    </w:rPr>
  </w:style>
  <w:style w:type="paragraph" w:customStyle="1" w:styleId="Standard07">
    <w:name w:val="Standard 07"/>
    <w:basedOn w:val="Standard"/>
    <w:rsid w:val="00252775"/>
    <w:pPr>
      <w:ind w:left="397"/>
    </w:pPr>
  </w:style>
  <w:style w:type="paragraph" w:customStyle="1" w:styleId="Standard14">
    <w:name w:val="Standard 14"/>
    <w:basedOn w:val="Standard"/>
    <w:rsid w:val="00252775"/>
    <w:pPr>
      <w:tabs>
        <w:tab w:val="clear" w:pos="397"/>
        <w:tab w:val="left" w:pos="794"/>
      </w:tabs>
      <w:ind w:left="794"/>
    </w:pPr>
  </w:style>
  <w:style w:type="paragraph" w:customStyle="1" w:styleId="Standard21">
    <w:name w:val="Standard 21"/>
    <w:basedOn w:val="Standard"/>
    <w:rsid w:val="00252775"/>
    <w:pPr>
      <w:tabs>
        <w:tab w:val="clear" w:pos="397"/>
        <w:tab w:val="left" w:pos="1191"/>
      </w:tabs>
      <w:ind w:left="1191"/>
    </w:pPr>
  </w:style>
  <w:style w:type="paragraph" w:customStyle="1" w:styleId="Anrede2">
    <w:name w:val="Anrede2"/>
    <w:basedOn w:val="Standard"/>
    <w:next w:val="Standard"/>
    <w:rsid w:val="00074844"/>
    <w:pPr>
      <w:spacing w:before="460" w:after="220"/>
      <w:jc w:val="left"/>
    </w:pPr>
  </w:style>
  <w:style w:type="paragraph" w:customStyle="1" w:styleId="Titel1">
    <w:name w:val="Titel1"/>
    <w:basedOn w:val="Titel"/>
    <w:next w:val="Standard"/>
    <w:rsid w:val="00074844"/>
    <w:pPr>
      <w:jc w:val="left"/>
    </w:pPr>
    <w:rPr>
      <w:rFonts w:cs="Tahoma"/>
    </w:rPr>
  </w:style>
  <w:style w:type="paragraph" w:styleId="Verzeichnis4">
    <w:name w:val="toc 4"/>
    <w:basedOn w:val="Standard"/>
    <w:next w:val="Standard"/>
    <w:autoRedefine/>
    <w:uiPriority w:val="39"/>
    <w:unhideWhenUsed/>
    <w:rsid w:val="00A142E9"/>
    <w:pPr>
      <w:tabs>
        <w:tab w:val="clear" w:pos="397"/>
        <w:tab w:val="left" w:pos="1361"/>
        <w:tab w:val="right" w:leader="dot" w:pos="9062"/>
      </w:tabs>
      <w:spacing w:after="0"/>
      <w:ind w:left="1588" w:hanging="1588"/>
    </w:pPr>
    <w:rPr>
      <w:noProof/>
    </w:rPr>
  </w:style>
  <w:style w:type="paragraph" w:customStyle="1" w:styleId="Standard28">
    <w:name w:val="Standard 28"/>
    <w:basedOn w:val="Standard"/>
    <w:rsid w:val="00A142E9"/>
    <w:pPr>
      <w:ind w:left="1588"/>
    </w:pPr>
  </w:style>
  <w:style w:type="paragraph" w:customStyle="1" w:styleId="Betreff2">
    <w:name w:val="Betreff2"/>
    <w:basedOn w:val="Standard"/>
    <w:rsid w:val="004B7F0E"/>
    <w:pPr>
      <w:spacing w:after="0" w:line="240" w:lineRule="atLeast"/>
      <w:jc w:val="left"/>
    </w:pPr>
    <w:rPr>
      <w:b/>
      <w:sz w:val="24"/>
    </w:rPr>
  </w:style>
  <w:style w:type="paragraph" w:customStyle="1" w:styleId="Faxstamp">
    <w:name w:val="Faxstamp"/>
    <w:basedOn w:val="Standard"/>
    <w:rsid w:val="00336DED"/>
    <w:pPr>
      <w:tabs>
        <w:tab w:val="clear" w:pos="397"/>
      </w:tabs>
      <w:spacing w:after="0" w:line="240" w:lineRule="atLeast"/>
      <w:jc w:val="center"/>
    </w:pPr>
    <w:rPr>
      <w:b/>
      <w:bCs/>
      <w:spacing w:val="60"/>
      <w:sz w:val="22"/>
      <w:lang w:val="de-DE"/>
    </w:rPr>
  </w:style>
  <w:style w:type="paragraph" w:customStyle="1" w:styleId="Neutral1">
    <w:name w:val="Neutral1"/>
    <w:basedOn w:val="StandardoAbsatz"/>
    <w:rsid w:val="00832BBD"/>
    <w:pPr>
      <w:tabs>
        <w:tab w:val="clear" w:pos="397"/>
        <w:tab w:val="left" w:pos="2835"/>
      </w:tabs>
      <w:ind w:left="2835" w:hanging="2835"/>
    </w:pPr>
  </w:style>
  <w:style w:type="paragraph" w:customStyle="1" w:styleId="Neutral">
    <w:name w:val="Neutral"/>
    <w:basedOn w:val="Standard"/>
    <w:rsid w:val="00FA0712"/>
    <w:pPr>
      <w:jc w:val="left"/>
    </w:pPr>
  </w:style>
  <w:style w:type="paragraph" w:customStyle="1" w:styleId="NeutraloAbstand">
    <w:name w:val="Neutral oAbstand"/>
    <w:basedOn w:val="Standard"/>
    <w:rsid w:val="007A66CB"/>
    <w:pPr>
      <w:spacing w:after="0"/>
      <w:jc w:val="left"/>
    </w:pPr>
  </w:style>
  <w:style w:type="paragraph" w:customStyle="1" w:styleId="Neutral8Pt">
    <w:name w:val="Neutral 8Pt"/>
    <w:basedOn w:val="Absender"/>
    <w:rsid w:val="007A66CB"/>
    <w:pPr>
      <w:spacing w:after="0"/>
    </w:pPr>
  </w:style>
  <w:style w:type="paragraph" w:customStyle="1" w:styleId="NeutraloATab07cm">
    <w:name w:val="Neutral oA Tab 07cm"/>
    <w:basedOn w:val="NeutraloAbstand"/>
    <w:rsid w:val="0097119E"/>
  </w:style>
  <w:style w:type="paragraph" w:customStyle="1" w:styleId="Seitenumbruch">
    <w:name w:val="Seitenumbruch"/>
    <w:basedOn w:val="Standard"/>
    <w:next w:val="Standard"/>
    <w:rsid w:val="00EE4D2C"/>
    <w:pPr>
      <w:spacing w:after="0" w:line="168" w:lineRule="auto"/>
    </w:pPr>
    <w:rPr>
      <w:color w:val="FFFFFF" w:themeColor="background1"/>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k4\AppData\Local\Temp\90619369-a459-4570-9c44-08629192bb3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4FBEED59234D0ABF04CB0A9804DF04"/>
        <w:category>
          <w:name w:val="Allgemein"/>
          <w:gallery w:val="placeholder"/>
        </w:category>
        <w:types>
          <w:type w:val="bbPlcHdr"/>
        </w:types>
        <w:behaviors>
          <w:behavior w:val="content"/>
        </w:behaviors>
        <w:guid w:val="{4D2E8DD0-5F62-42D4-8525-6461A2EC3DA7}"/>
      </w:docPartPr>
      <w:docPartBody>
        <w:p w:rsidR="0028354D" w:rsidRDefault="00000000" w:rsidP="001C11A4">
          <w:pPr>
            <w:pStyle w:val="4B4FBEED59234D0ABF04CB0A9804DF04"/>
          </w:pPr>
          <w:r w:rsidRPr="00665D40">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oNotTrackMoves/>
  <w:defaultTabStop w:val="708"/>
  <w:hyphenationZone w:val="425"/>
  <w:characterSpacingControl w:val="doNotCompress"/>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C11A4"/>
    <w:rPr>
      <w:color w:val="808080"/>
    </w:rPr>
  </w:style>
  <w:style w:type="paragraph" w:customStyle="1" w:styleId="452DAB9A859C4D4BBCAB1F327F9E5E42">
    <w:name w:val="452DAB9A859C4D4BBCAB1F327F9E5E42"/>
  </w:style>
  <w:style w:type="paragraph" w:customStyle="1" w:styleId="C432A72234004F57812FA72666B8F7E2">
    <w:name w:val="C432A72234004F57812FA72666B8F7E2"/>
  </w:style>
  <w:style w:type="paragraph" w:customStyle="1" w:styleId="7381157085C2497A8065E5790251627E">
    <w:name w:val="7381157085C2497A8065E5790251627E"/>
  </w:style>
  <w:style w:type="paragraph" w:customStyle="1" w:styleId="1E1C65E16D3D45F6BAC07C1E04CFBA89">
    <w:name w:val="1E1C65E16D3D45F6BAC07C1E04CFBA89"/>
    <w:rsid w:val="00574652"/>
  </w:style>
  <w:style w:type="paragraph" w:customStyle="1" w:styleId="A82CD1EC258745239A0AC941A90798EB">
    <w:name w:val="A82CD1EC258745239A0AC941A90798EB"/>
    <w:rsid w:val="00574652"/>
  </w:style>
  <w:style w:type="paragraph" w:customStyle="1" w:styleId="5F26B30B6C9548B3A30C57E02ED6C388">
    <w:name w:val="5F26B30B6C9548B3A30C57E02ED6C388"/>
    <w:rsid w:val="00574652"/>
  </w:style>
  <w:style w:type="paragraph" w:customStyle="1" w:styleId="9F8E108DC16F43289F946E1A2BEDC98A">
    <w:name w:val="9F8E108DC16F43289F946E1A2BEDC98A"/>
    <w:rsid w:val="00574652"/>
  </w:style>
  <w:style w:type="paragraph" w:customStyle="1" w:styleId="28185A2130804428BBBF0D14AEC6D21D">
    <w:name w:val="28185A2130804428BBBF0D14AEC6D21D"/>
    <w:rsid w:val="00574652"/>
  </w:style>
  <w:style w:type="paragraph" w:customStyle="1" w:styleId="5387B7A41BE945DD86BCB1E606E387AE">
    <w:name w:val="5387B7A41BE945DD86BCB1E606E387AE"/>
    <w:rsid w:val="00574652"/>
  </w:style>
  <w:style w:type="paragraph" w:customStyle="1" w:styleId="E13C12A692404A1D9016B4AB866C0327">
    <w:name w:val="E13C12A692404A1D9016B4AB866C0327"/>
    <w:rsid w:val="00BC5FBF"/>
  </w:style>
  <w:style w:type="paragraph" w:customStyle="1" w:styleId="5D0AB4532120428FBD75C790FFB36800">
    <w:name w:val="5D0AB4532120428FBD75C790FFB36800"/>
    <w:rsid w:val="001C11A4"/>
  </w:style>
  <w:style w:type="paragraph" w:customStyle="1" w:styleId="4B4FBEED59234D0ABF04CB0A9804DF04">
    <w:name w:val="4B4FBEED59234D0ABF04CB0A9804DF04"/>
    <w:rsid w:val="001C1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O n e O f f i x x E x t e n d e d B i n d i n g P a r t   x m l n s : x s i = " h t t p : / / w w w . w 3 . o r g / 2 0 0 1 / X M L S c h e m a - i n s t a n c e "   x m l n s : x s d = " h t t p : / / w w w . w 3 . o r g / 2 0 0 1 / X M L S c h e m a "   x m l n s = " h t t p : / / s c h e m a . o n e o f f i x x . c o m / O n e O f f i x x E x t e n d e d B i n d i n g P a r t / 1 " >  
     < S t y l e S h e e t >  
         < x s l : s t y l e s h e e t   v e r s i o n = " 1 . 0 "   x m l n s : x s l = " h t t p : / / w w w . w 3 . o r g / 1 9 9 9 / X S L / T r a n s f o r m "   x m l n s : c o n t a c t = " h t t p : / / s c h e m a . o n e o f f i x x . c o m / O n e O f f i x x C o n t a c t s P a r t / 1 " 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
             < x s l : o u t p u t   m e t h o d = " x m l "   v e r s i o n = " 1 . 0 "   i n d e n t = " y e s " / >  
             < x s l : v a r i a b l e   n a m e = " l i n e f e e d " >  
                 < x s l : t e x t > & a m p ; # x 0 A ; < / x s l : t e x t >  
             < / x s l : v a r i a b l e >  
             < x s l : v a r i a b l e   n a m e = " s p a c e " >  
                 < x s l : t e x t > � < / x s l : t e x t >  
             < / x s l : v a r i a b l e >  
             < x s l : t e m p l a t e   m a t c h = " / " >  
         { 0 }  
     < / x s l : t e m p l a t e >  
             < x s l : t e m p l a t e   n a m e = " S t r i n g T o L i s t " >  
                 < x s l : p a r a m   n a m e = " s t r i n g " / >  
                 < x s l : i f   t e s t = " n o t ( n o r m a l i z e - s p a c e ( $ s t r i n g )   =   ' ' ) " >  
                     < x s l : c h o o s e >  
                         < x s l : w h e n   t e s t = " c o n t a i n s ( $ s t r i n g ,   $ l i n e f e e d ) " >  
                             < w : p   w : r s i d R = " 0 0 C E 0 C 6 A "   w : r s i d R D e f a u l t = " 0 0 C E 0 C 6 A "   w : r s i d P = " 0 0 C E 0 C 6 A " >  
                                 < w : r >  
                                     < w : t > - < / w : t >  
                                 < / w : r >  
                                 < w : r >  
                                     < w : t a b / >  
                                     < w : t >  
                                         < x s l : v a l u e - o f   s e l e c t = " s u b s t r i n g - b e f o r e ( $ s t r i n g ,   $ l i n e f e e d ) " / >  
                                     < / w : t >  
                                 < / w : r >  
                             < / w : p >  
                             < x s l : c a l l - t e m p l a t e   n a m e = " S t r i n g T o L i s t " >  
                                 < x s l : w i t h - p a r a m   n a m e = " s t r i n g "   s e l e c t = " s u b s t r i n g - a f t e r ( $ s t r i n g ,   $ l i n e f e e d ) " / >  
                             < / x s l : c a l l - t e m p l a t e >  
                         < / x s l : w h e n >  
                         < x s l : o t h e r w i s e >  
                             < w : p   w : r s i d R = " 0 0 0 0 0 0 0 0 "   w : r s i d R D e f a u l t = " 0 0 C E 0 C 6 A " >  
                                 < w : r >  
                                     < w : t > - < / w : t >  
                                 < / w : r >  
                                 < w : r >  
                                     < w : t a b / >  
                                     < w : t >  
                                         < x s l : v a l u e - o f   s e l e c t = " $ s t r i n g " / >  
                                     < / w : t >  
                                 < / w : r >  
                             < / w : p >  
                         < / x s l : o t h e r w i s e >  
                     < / x s l : c h o o s e >  
                 < / x s l : i f >  
             < / x s l : t e m p l a t e >  
             < x s l : t e m p l a t e   n a m e = " C o n t a c t L i s t " >  
                 < x s l : p a r a m   n a m e = " t y p " / >  
                 < x s l : p a r a m   n a m e = " b r e a k " / >  
                 < x s l : v a r i a b l e   n a m e = " f i l t e r " >  
                     < x s l : c h o o s e >  
                         < x s l : w h e n   t e s t = " ( $ t y p )   a n d   ( $ t y p   =   ' A n '   o r   $ t y p = ' C c '   o r   $ t y p = ' B c c ' ) " >  
                             < x s l : v a l u e - o f   s e l e c t = " $ t y p " / >  
                         < / x s l : w h e n >  
                         < x s l : o t h e r w i s e > A n < / x s l : o t h e r w i s e >  
                     < / x s l : c h o o s e >  
                 < / x s l : v a r i a b l e >  
                 < x s l : v a r i a b l e   n a m e = " b r e a k c h a r " >  
                     < x s l : c h o o s e >  
                         < x s l : w h e n   t e s t = " ( $ b r e a k )   a n d   ( $ b r e a k   ! =   ' ' ) " >  
                             < x s l : v a l u e - o f   s e l e c t = " $ b r e a k " / >  
                         < / x s l : w h e n >  
                         < x s l : o t h e r w i s e > , < / x s l : o t h e r w i s e >  
                     < / x s l : c h o o s e >  
                 < / x s l : v a r i a b l e >  
                 < x s l : f o r - e a c h   s e l e c t = " ( / / c o n t a c t : C o n t a c t I t e m [ c o n t a c t : C o n t a c t V i e w O p t i o n s / @ A d d r e s s i n g T y p e = $ f i l t e r ] ) " >  
                     < x s l : i f   t e s t = " ( . / c o n t a c t : A d d r e s s T y p e   =   ' P e r s o n D a t a ' )   o r   ( . / c o n t a c t : A d d r e s s T y p e   = ' C o m p a n y A n d P e r s o n D a t a ' ) " >  
                         < x s l : v a l u e - o f   s e l e c t = " . / c o n t a c t : P e r s o n / c o n t a c t : S a l u t a t i o n S h o r t " / >  
                         < x s l : v a l u e - o f   s e l e c t = " $ s p a c e " / >  
                         < x s l : i f   t e s t = " ( . / c o n t a c t : P e r s o n / c o n t a c t : T i t l e )   a n d   ( . / c o n t a c t : P e r s o n / c o n t a c t : T i t l e   ! =   ' ' ) " >  
                             < x s l : v a l u e - o f   s e l e c t = " . / c o n t a c t : P e r s o n / c o n t a c t : T i t l e " / >  
                             < x s l : v a l u e - o f   s e l e c t = " $ s p a c e " / >  
                         < / x s l : i f >  
                         < x s l : i f   t e s t = " ( . / c o n t a c t : P e r s o n / c o n t a c t : F i r s t N a m e )   a n d   ( . / c o n t a c t : P e r s o n / c o n t a c t : F i r s t N a m e   ! =   ' ' ) " >  
                             < x s l : v a l u e - o f   s e l e c t = " . / c o n t a c t : P e r s o n / c o n t a c t : F i r s t N a m e " / >  
                             < x s l : v a l u e - o f   s e l e c t = " $ s p a c e " / >  
                         < / x s l : i f >  
                         < x s l : i f   t e s t = " ( . / c o n t a c t : P e r s o n / c o n t a c t : L a s t N a m e )   a n d   ( . / c o n t a c t : P e r s o n / c o n t a c t : L a s t N a m e   ! =   ' ' ) " >  
                             < x s l : v a l u e - o f   s e l e c t = " . / c o n t a c t : P e r s o n / c o n t a c t : L a s t N a m e " / >  
                         < / x s l : i f >  
                     < / x s l : i f >  
                     < x s l : i f   t e s t = " ( . / c o n t a c t : A d d r e s s T y p e   = ' C o m p a n y D a t a ' )   o r   ( . / c o n t a c t : A d d r e s s T y p e   = ' C o m p a n y A n d P e r s o n D a t a ' ) " >  
                         < x s l : i f   t e s t = " ( . / c o n t a c t : C o m p a n y / c o n t a c t : C o m p a n y N a m e / c o n t a c t : L i n e [ 1 ] )   a n d   ( . / c o n t a c t : C o m p a n y / c o n t a c t : C o m p a n y N a m e / c o n t a c t : L i n e [ 1 ] ) " >  
                             < x s l : i f   t e s t = " ( . / c o n t a c t : A d d r e s s T y p e   = ' C o m p a n y A n d P e r s o n D a t a ' ) " >  
                                 < x s l : v a l u e - o f   s e l e c t = " $ s p a c e " / >  
                                 < x s l : t e x t > - < / x s l : t e x t >  
                                 < x s l : v a l u e - o f   s e l e c t = " $ s p a c e " / >  
                             < / x s l : i f >  
                             < x s l : v a l u e - o f   s e l e c t = " . / c o n t a c t : C o m p a n y / c o n t a c t : C o m p a n y N a m e / c o n t a c t : L i n e [ 1 ] " / >  
                             < x s l : i f   t e s t = " ( . / c o n t a c t : C o m p a n y / c o n t a c t : C o m p a n y N a m e / c o n t a c t : L i n e [ 2 ] )   a n d   ( . / c o n t a c t : C o m p a n y / c o n t a c t : C o m p a n y N a m e / c o n t a c t : L i n e [ 2 ] ) " >  
                                 < x s l : v a l u e - o f   s e l e c t = " $ s p a c e " / >  
                                 < x s l : v a l u e - o f   s e l e c t = " . / c o n t a c t : C o m p a n y / c o n t a c t : C o m p a n y N a m e / c o n t a c t : L i n e [ 2 ] " / >  
                             < / x s l : i f >  
                         < / x s l : i f >  
                     < / x s l : i f >  
                     < x s l : i f   t e s t = " p o s i t i o n ( )   ! =   l a s t ( ) " >  
                         < x s l : v a l u e - o f   s e l e c t = " $ b r e a k c h a r " / >  
                         < x s l : v a l u e - o f   s e l e c t = " $ s p a c e " / >  
                     < / x s l : i f >  
                 < / x s l : f o r - e a c h >  
             < / x s l : t e m p l a t e >  
         < / x s l : s t y l e s h e e t >  
     < / S t y l e S h e e t >  
     < E x t e n d e d B i n d i n g s >  
         < E x t e n d e d B i n d i n g N o d e >  
             < T a g > 1 3 2 6 3 2 9 4 6 7 < / T a g >  
             < T i t l e > S e i t e   1 < / 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 1 < / w : t >  
                         < / w : r >  
                         < w : r   w : r s i d R P r = " 0 0 3 A 2 5 D E " >  
                             < w : f l d C h a r   w : f l d C h a r T y p e = " e n d " / >  
                         < / w : r >  
                         < w : r   w : r s i d R P r = " 0 0 3 A 2 5 D E " >  
                             < w : t > / < / w : t >  
                         < / w : r >  
                         < w : r >  
                             < w : f l d C h a r   w : f l d C h a r T y p e = " b e g i n " / >  
                         < / w : r >  
                         < w : r >  
                             < w : i n s t r T e x t > N U M P A G E S     \ *   A r a b i c     \ *   M E R G E F O R M A T < / w : i n s t r T e x t >  
                         < / w : r >  
                         < w : r >  
                             < w : f l d C h a r   w : f l d C h a r T y p e = " s e p a r a t e " / >  
                         < / w : r >  
                         < w : r   w : r s i d R P r = " 0 0 9 3 2 5 E 8 " >  
                             < w : r P r >  
                                 < w : l a n g   w : v a l = " d e - D E " / >  
                             < / w : r P r >  
                             < w : t > 2 < / w : t >  
                         < / w : r >  
                         < w : r >  
                             < w : r P r >  
                                 < w : l a n g   w : v a l = " d e - D E " / >  
                             < / w : r P r >  
                             < w : f l d C h a r   w : f l d C h a r T y p e = " e n d " / >  
                         < / w : r >  
                     < / x s l : i f >  
                 < / w : s d t C o n t e n t >  
             < / B o d y >  
             < B u i l t I n > f a l s e < / B u i l t I n >  
         < / E x t e n d e d B i n d i n g N o d e >  
         < E x t e n d e d B i n d i n g N o d e >  
             < T a g > 4 1 0 2 3 4 4 2 9 2 < / T a g >  
             < T i t l e > S e i t e   2 < / 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 2 < / w : t >  
                         < / w : r >  
                         < w : r   w : r s i d R P r = " 0 0 3 A 2 5 D E " >  
                             < w : f l d C h a r   w : f l d C h a r T y p e = " e n d " / >  
                         < / w : r >  
                         < w : r   w : r s i d R P r = " 0 0 3 A 2 5 D E " >  
                             < w : t > / < / w : t >  
                         < / w : r >  
                         < w : f l d S i m p l e   w : i n s t r = " N U M P A G E S     \ *   A r a b i c     \ *   M E R G E F O R M A T " >  
                             < w : r   w : r s i d R P r = " 0 0 9 3 2 5 E 8 " >  
                                 < w : r P r >  
                                     < w : l a n g   w : v a l = " d e - D E " / >  
                                 < / w : r P r >  
                                 < w : t > 2 < / w : t >  
                             < / w : r >  
                         < / w : f l d S i m p l e >  
                         < w : r >  
                             < w : r P r >  
                                 < w : l a n g   w : v a l = " d e - D E " / >  
                             < / w : r P r >  
                             < w : t   x m l : s p a c e = " p r e s e r v e " >   < / w : t >  
                         < / w : r >  
                     < / x s l : i f >  
                 < / w : s d t C o n t e n t >  
             < / B o d y >  
             < B u i l t I n > f a l s e < / B u i l t I n >  
         < / E x t e n d e d B i n d i n g N o d e >  
     < / E x t e n d e d B i n d i n g s >  
 < / O n e O f f i x x E x t e n d e d B i n d i n g P a r t > 
</file>

<file path=customXml/item2.xml><?xml version="1.0" encoding="utf-8"?>
<OneOffixxFormattingPart xmlns:xsi="http://www.w3.org/2001/XMLSchema-instance" xmlns:xsd="http://www.w3.org/2001/XMLSchema"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Numeric1"/>
        <Definition type="Alphabetic" tabPosition="1" style="Alphabetic1"/>
        <Definition type="Bullet" tabPosition="1" style="Bullet1"/>
        <!-- <Definition type="Line" tabPosition="1" style="Line1" /> -->
      </Group>
      <!-- Parametrierung der Nummerierungs-Optionen -->
      <Group name="NumberingBehaviors">
        <Definition type="Increment" style="Bullet1"/>
        <Definition type="Decrement"/>
        <!--<Definition type="RestartMain"/>
  <Definition type="RestartSub"/>-->
        <Definition type="ResetChapter" style="Überschrift1"/>
        <Definition type="ResetList" style="Bullet1"/>
      </Group>
      <!-- Parametrierung der weiteren Formatierungs-Optionen -->
      <Group name="Styles">
        <Definition type="Standard" style="Standard"/>
        <Definition type="Bold" style="Fett"/>
        <Definition type="Italic" style="Italic"/>
        <Definition type="Underline" style="Underline"/>
      </Group>
      <!-- Parametrierung der weiteren kundenspezifischen Formatierungs-Optionen -->
      <Group name="CustomStyles">
        <Category id="Headings">
          <Label lcid="1042">Überschriften</Label>
          <Definition type="Titel1" style="Titel1">
            <Label lcid="1042">Titel1</Label>
          </Definition>
          <Definition type="Titel2" style="Titel2">
            <Label lcid="1042">Titel2</Label>
          </Definition>
          <Definition type="Titel3" style="Titel3">
            <Label lcid="1042">Titel3</Label>
          </Definition>
          <Definition type="Titel4" style="Titel4">
            <Label lcid="1042">Titel4</Label>
          </Definition>
          <Definition type="Standard 07" style="Standard 07">
            <Label lcid="1042">Standard 07</Label>
          </Definition>
          <Definition type="Standard 14" style="Standard 14">
            <Label lcid="1042">Standard 14</Label>
          </Definition>
          <Definition type="Standard 21" style="Standard 21">
            <Label lcid="1042">Standard 21</Label>
          </Definition>
          <Definition type="Standard 28" style="Standard 28">
            <Label lcid="1042">Standard 28</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ImageDefinitionPart xmlns:xsi="http://www.w3.org/2001/XMLSchema-instance" xmlns:xsd="http://www.w3.org/2001/XMLSchema" xmlns="http://schema.oneoffixx.com/OneOffixxImageDefinitionPart/1">
  <ImageDefinitions>
    <ImageSizeDefinition>
      <Id>1857352942</Id>
      <Width>1404000</Width>
      <Height>540000</Height>
    </ImageSizeDefinition>
    <ImageSizeDefinition>
      <Id>7</Id>
      <Width>1578356</Width>
      <Height>607060</Height>
    </ImageSizeDefinition>
    <ImageSizeDefinition>
      <Id>8</Id>
      <Width>1578356</Width>
      <Height>607060</Height>
    </ImageSizeDefinition>
    <ImageSizeDefinition>
      <Id>1426493287</Id>
      <Width>1404000</Width>
      <Height>540000</Height>
    </ImageSizeDefinition>
    <ImageSizeDefinition>
      <Id>13</Id>
      <Width>1598168</Width>
      <Height>614680</Height>
    </ImageSizeDefinition>
    <ImageSizeDefinition>
      <Id>14</Id>
      <Width>1598168</Width>
      <Height>614680</Height>
    </ImageSizeDefinition>
    <ImageSizeDefinition>
      <Id>2059930333</Id>
      <Width>1309836</Width>
      <Height>874800</Height>
    </ImageSizeDefinition>
  </ImageDefinitions>
</OneOffixxImageDefinitionPart>
</file>

<file path=customXml/item4.xml>��< ? x m l   v e r s i o n = " 1 . 0 "   e n c o d i n g = " u t f - 1 6 " ? > < O n e O f f i x x D o c u m e n t P a r t   x m l n s : x s i = " h t t p : / / w w w . w 3 . o r g / 2 0 0 1 / X M L S c h e m a - i n s t a n c e "   x m l n s : x s d = " h t t p : / / w w w . w 3 . o r g / 2 0 0 1 / X M L S c h e m a "   i d = " 6 7 9 b 9 2 e b - 1 6 9 e - 4 d 6 e - 9 3 f f - d 4 d b 0 0 a 5 4 9 b 5 "   t I d = " c 5 9 5 f 0 1 2 - 1 9 4 5 - 4 4 d a - 8 8 8 8 - e e 9 3 f 2 2 8 8 e 2 1 "   m t I d = " 2 7 5 a f 3 2 e - b c 4 0 - 4 5 c 2 - 8 5 b 7 - a f b 1 c 0 3 8 2 6 5 3 "   t n a m e = " B e s c h l u s s "   m o d e = " S a v e d D o c u m e n t "   c o l o r m o d e = " N o n e "   l c i d = " 2 0 5 5 "   x m l n s = " h t t p : / / s c h e m a . o n e o f f i x x . c o m / O n e O f f i x x D o c u m e n t P a r t / 1 " >  
     < C o n t e n t >  
         < D a t a M o d e l   x m l n s = " " >  
             < S c r i p t i n g   w i n d o w w i d t h = " 0 "   w i n d o w h e i g h t = " 0 "   m i n w i n d o w w i d t h = " 0 "   m a x w i n d o w w i d t h = " 0 "   m i n w i n d o w h e i g h t = " 0 "   m a x w i n d o w h e i g h t = " 0 " >  
                 < T e x t   i d = " C u s t o m E l e m e n t s . K u e r z e l "   r o w = " 0 "   c o l u m n = " 0 "   c o l u m n s p a n = " 0 "   m u l t i l i n e = " F a l s e "   m u l t i l i n e r o w s = " 3 "   l o c k e d = " F a l s e "   l a b e l = " C u s t o m E l e m e n t s . K u e r z e l "   r e a d o n l y = " F a l s e "   v i s i b l e = " F a l s e " > < ! [ C D A T A [ t o p ] ] > < / T e x t >  
                 < T e x t   i d = " C u s t o m E l e m e n t s . S i g n e r 0 "   r o w = " 0 "   c o l u m n = " 0 "   c o l u m n s p a n = " 0 "   m u l t i l i n e = " F a l s e "   m u l t i l i n e r o w s = " 3 "   l o c k e d = " F a l s e "   l a b e l = " C u s t o m E l e m e n t s . S i g n e r 0 "   r e a d o n l y = " F a l s e "   v i s i b l e = " F a l s e " > < ! [ C D A T A [ B e r n h a r d   K r i s m e r ] ] > < / T e x t >  
                 < T e x t   i d = " C u s t o m E l e m e n t s . S i g n e r 1 "   r o w = " 0 "   c o l u m n = " 0 "   c o l u m n s p a n = " 0 "   m u l t i l i n e = " F a l s e "   m u l t i l i n e r o w s = " 3 "   l o c k e d = " F a l s e "   l a b e l = " C u s t o m E l e m e n t s . S i g n e r 1 "   r e a d o n l y = " F a l s e "   v i s i b l e = " F a l s e " > < ! [ C D A T A [ U r s   M � l l e r ] ] > < / T e x t >  
                 < T e x t   i d = " C u s t o m E l e m e n t s . S i g n a t u r g r u s s "   r o w = " 0 "   c o l u m n = " 0 "   c o l u m n s p a n = " 0 "   m u l t i l i n e = " F a l s e "   m u l t i l i n e r o w s = " 3 "   l o c k e d = " F a l s e "   l a b e l = " C u s t o m E l e m e n t s . S i g n a t u r g r u s s "   r e a d o n l y = " F a l s e "   v i s i b l e = " F a l s e " > < ! [ C D A T A [ G e m e i n d e r a t   W a l l i s e l l e n ] ] > < / T e x t >  
                 < I m a g e   i d = " C u s t o m E l e m e n t s . L o g o S W "   r o w = " 0 "   c o l u m n = " 0 "   c o l u m n s p a n = " 0 "   l a b e l = " C u s t o m E l e m e n t s . L o g o S 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C u s t o m E l e m e n t s . A b s e n d e r "   r o w = " 0 "   c o l u m n = " 0 "   c o l u m n s p a n = " 0 "   m u l t i l i n e = " F a l s e "   m u l t i l i n e r o w s = " 3 "   l o c k e d = " F a l s e "   l a b e l = " C u s t o m E l e m e n t s . A b s e n d e r "   r e a d o n l y = " F a l s e "   v i s i b l e = " F a l s e " > < ! [ C D A T A [ Z e n t r a l s t r a s s e   9 ,   P o s t f a c h ,   8 3 0 4   W a l l i s e l l e n  
 T e l e f o n   0 4 4   8 3 2   6 1   1 1 ,   T e l e f a x   0 4 4   8 3 0   2 0   4 0  
 p r a e s i d i a l a b t e i l u n g @ w a l l i s e l l e n . c h  
 w w w . w a l l i s e l l e n . c h ] ] > < / T e x t >  
             < / S c r i p t i n g >  
             < T o o l b o x   w i n d o w w i d t h = " 0 "   w i n d o w h e i g h t = " 0 "   m i n w i n d o w w i d t h = " 0 "   m a x w i n d o w w i d t h = " 0 "   m i n w i n d o w h e i g h t = " 0 "   m a x w i n d o w h e i g h t = " 0 " >  
                 < T e x t   i d = " D o c u m e n t P r o p e r t i e s . S a v e P a t h "   r o w = " 0 "   c o l u m n = " 0 "   c o l u m n s p a n = " 0 "   m u l t i l i n e = " F a l s e "   m u l t i l i n e r o w s = " 3 "   l o c k e d = " F a l s e "   l a b e l = " "   r e a d o n l y = " F a l s e "   v i s i b l e = " T r u e " > < ! [ C D A T A [ P : \ G e m e i n d e v e r s a m m l u n g \ A n t r a g   u n d   W e i s u n g   B a h n h o f s t r a s s e   3 6 . d o c x ] ] > < / T e x t >  
                 < T e x t   i d = " D o c u m e n t P r o p e r t i e s . D o c u m e n t N a m e "   r o w = " 0 "   c o l u m n = " 0 "   c o l u m n s p a n = " 0 "   m u l t i l i n e = " F a l s e "   m u l t i l i n e r o w s = " 3 "   l o c k e d = " F a l s e "   l a b e l = " "   r e a d o n l y = " F a l s e "   v i s i b l e = " T r u e " > < ! [ C D A T A [ A n t r a g   u n d   W e i s u n g   B a h n h o f s t r a s s e   3 6 . d o c x ] ] > < / T e x t >  
                 < D a t e T i m e   i d = " D o c u m e n t P r o p e r t i e s . S a v e T i m e s t a m p "   l i d = " D e u t s c h   ( D e u t s c h l a n d ) "   f o r m a t = " "   c a l e n d e r = " "   r o w = " 0 "   c o l u m n = " 0 "   c o l u m n s p a n = " 0 "   l o c k e d = " F a l s e "   l a b e l = " "   r e a d o n l y = " F a l s e "   v i s i b l e = " T r u e " > 2 0 1 4 - 0 4 - 2 3 T 1 3 : 3 4 : 3 3 . 4 5 3 1 3 2 8 Z < / D a t e T i m e >  
             < / T o o l b o x >  
             < P a r a m e t e r   w i n d o w w i d t h = " 6 0 0 "   w i n d o w h e i g h t = " 0 "   m i n w i n d o w w i d t h = " 0 "   m a x w i n d o w w i d t h = " 0 "   m i n w i n d o w h e i g h t = " 0 "   m a x w i n d o w h e i g h t = " 0 " >  
                 < T e x t   i d = " A r c h i v Z i f f e r "   r o w = " 3 "   c o l u m n = " 1 "   c o l u m n s p a n = " 1 "   m u l t i l i n e = " F a l s e "   m u l t i l i n e r o w s = " 3 "   l o c k e d = " F a l s e "   l a b e l = " A r c h i v z i f f e r "   r e a d o n l y = " F a l s e "   v i s i b l e = " T r u e " > < ! [ C D A T A [   ] ] > < / T e x t >  
                 < T e x t   i d = " B e t r e f f "   r o w = " 0 "   c o l u m n = " 1 "   c o l u m n s p a n = " 3 "   m u l t i l i n e = " F a l s e "   m u l t i l i n e r o w s = " 3 "   l o c k e d = " F a l s e "   l a b e l = " B e t r e f f "   r e a d o n l y = " F a l s e "   v i s i b l e = " T r u e " > < ! [ C D A T A [   ] ] > < / T e x t >  
                 < T e x t   i d = " B e t r e f f 1 "   r o w = " 1 "   c o l u m n = " 1 "   c o l u m n s p a n = " 3 "   m u l t i l i n e = " T r u e "   m u l t i l i n e r o w s = " 1 . 5 "   l o c k e d = " F a l s e "   l a b e l = " Z u s a t z - B e t r e f f "   r e a d o n l y = " F a l s e "   v i s i b l e = " T r u e " > < ! [ C D A T A [   ] ] > < / T e x t >  
                 < C h e c k B o x   i d = " C H K A b s A l l g "   r o w = " 4 "   c o l u m n = " 2 "   c o l u m n s p a n = " 1 "   i s i n p u t e n a b l e d = " F a l s e "   l o c k e d = " F a l s e "   l a b e l = " A b s e n d e r   a l l g . "   r e a d o n l y = " F a l s e "   v i s i b l e = " T r u e " > t r u e < / C h e c k B o x >  
                 < T e x t   i d = " T e x t C H K A b s A l l g "   r o w = " 0 "   c o l u m n = " 0 "   c o l u m n s p a n = " 0 "   m u l t i l i n e = " F a l s e "   m u l t i l i n e r o w s = " 3 "   l o c k e d = " F a l s e "   l a b e l = " A b s e n d e r   a l l g . t e x t "   r e a d o n l y = " F a l s e "   v i s i b l e = " F a l s e " > < ! [ C D A T A [ A b s e n d e r   a l l g . ] ] > < / T e x t >  
                 < C h e c k B o x   i d = " C H K L o g o S W "   r o w = " 4 "   c o l u m n = " 1 "   c o l u m n s p a n = " 1 "   i s i n p u t e n a b l e d = " F a l s e "   l o c k e d = " F a l s e "   l a b e l = " L o g o   S W "   r e a d o n l y = " F a l s e "   v i s i b l e = " T r u e " > t r u e < / C h e c k B o x >  
                 < T e x t   i d = " T e x t C H K L o g o S W "   r o w = " 0 "   c o l u m n = " 0 "   c o l u m n s p a n = " 0 "   m u l t i l i n e = " F a l s e "   m u l t i l i n e r o w s = " 3 "   l o c k e d = " F a l s e "   l a b e l = " L o g o   S W t e x t "   r e a d o n l y = " F a l s e "   v i s i b l e = " F a l s e " > < ! [ C D A T A [ L o g o   S W ] ] > < / T e x t >  
                 < C h e c k B o x   i d = " C H K S e i t e "   r o w = " 4 "   c o l u m n = " 3 "   c o l u m n s p a n = " 1 "   i s i n p u t e n a b l e d = " F a l s e "   l o c k e d = " F a l s e "   l a b e l = " S e i t e n - N r . "   r e a d o n l y = " F a l s e "   v i s i b l e = " T r u e " > t r u e < / C h e c k B o x >  
                 < T e x t   i d = " T e x t C H K S e i t e "   r o w = " 0 "   c o l u m n = " 0 "   c o l u m n s p a n = " 0 "   m u l t i l i n e = " F a l s e "   m u l t i l i n e r o w s = " 3 "   l o c k e d = " F a l s e "   l a b e l = " S e i t e n - N r . t e x t "   r e a d o n l y = " F a l s e "   v i s i b l e = " F a l s e " > < ! [ C D A T A [ S e i t e n - N r . ] ] > < / T e x t >  
                 < D a t e T i m e   i d = " C r e a t i o n T i m e "   l i d = " D e u t s c h   ( D e u t s c h l a n d ) "   f o r m a t = " d .   M M M M   y y y y "   c a l e n d e r = " G r e g o r "   r o w = " 2 "   c o l u m n = " 1 "   c o l u m n s p a n = " 1 "   l o c k e d = " F a l s e "   l a b e l = " S i t z u n g   v o m "   r e a d o n l y = " F a l s e "   v i s i b l e = " T r u e " > 2 0 1 3 - 1 0 - 2 6 T 0 0 : 0 0 : 0 0 Z < / D a t e T i m e >  
                 < T e x t   i d = " T e x t C H K A b s A l l g "   r o w = " 0 "   c o l u m n = " 0 "   c o l u m n s p a n = " 0 "   m u l t i l i n e = " F a l s e "   m u l t i l i n e r o w s = " 3 "   l o c k e d = " F a l s e "   l a b e l = " A b s e n d e r   a l l g . t e x t "   r e a d o n l y = " F a l s e "   v i s i b l e = " F a l s e " > < ! [ C D A T A [ A b s e n d e r   a l l g . ] ] > < / T e x t >  
                 < T e x t   i d = " T e x t C H K A b s A l l g "   r o w = " 0 "   c o l u m n = " 0 "   c o l u m n s p a n = " 0 "   m u l t i l i n e = " F a l s e "   m u l t i l i n e r o w s = " 3 "   l o c k e d = " F a l s e "   l a b e l = " A b s e n d e r   a l l g . t e x t "   r e a d o n l y = " F a l s e "   v i s i b l e = " F a l s e " > < ! [ C D A T A [ A b s e n d e r   a l l g . ] ] > < / T e x t >  
                 < T e x t   i d = " T e x t C H K L o g o S W "   r o w = " 0 "   c o l u m n = " 0 "   c o l u m n s p a n = " 0 "   m u l t i l i n e = " F a l s e "   m u l t i l i n e r o w s = " 3 "   l o c k e d = " F a l s e "   l a b e l = " L o g o   S W t e x t "   r e a d o n l y = " F a l s e "   v i s i b l e = " F a l s e " > < ! [ C D A T A [ L o g o   S W ] ] > < / T e x t >  
                 < T e x t   i d = " T e x t C H K L o g o S W "   r o w = " 0 "   c o l u m n = " 0 "   c o l u m n s p a n = " 0 "   m u l t i l i n e = " F a l s e "   m u l t i l i n e r o w s = " 3 "   l o c k e d = " F a l s e "   l a b e l = " L o g o   S W t e x t "   r e a d o n l y = " F a l s e "   v i s i b l e = " F a l s e " > < ! [ C D A T A [ L o g o   S W ] ] > < / T e x t >  
                 < T e x t   i d = " T e x t C H K S e i t e "   r o w = " 0 "   c o l u m n = " 0 "   c o l u m n s p a n = " 0 "   m u l t i l i n e = " F a l s e "   m u l t i l i n e r o w s = " 3 "   l o c k e d = " F a l s e "   l a b e l = " S e i t e n - N r . t e x t "   r e a d o n l y = " F a l s e "   v i s i b l e = " F a l s e " > < ! [ C D A T A [ S e i t e n - N r . ] ] > < / T e x t >  
                 < T e x t   i d = " T e x t C H K S e i t e "   r o w = " 0 "   c o l u m n = " 0 "   c o l u m n s p a n = " 0 "   m u l t i l i n e = " F a l s e "   m u l t i l i n e r o w s = " 3 "   l o c k e d = " F a l s e "   l a b e l = " S e i t e n - N r . t e x t "   r e a d o n l y = " F a l s e "   v i s i b l e = " F a l s e " > < ! [ C D A T A [ S e i t e n - N r . ] ] > < / T e x t >  
                 < T e x t   i d = " S p e c i a l . C h e c k b o x G r o u p V i e w L i s t "   r o w = " 0 "   c o l u m n = " 0 "   c o l u m n s p a n = " 0 "   m u l t i l i n e = " F a l s e "   m u l t i l i n e r o w s = " 3 "   l o c k e d = " F a l s e "   l a b e l = " S p e c i a l . C h e c k b o x G r o u p V i e w L i s t "   r e a d o n l y = " F a l s e "   v i s i b l e = " F a l s e " > < ! [ C D A T A [ �%� A b s e n d e r   a l l g .  
 �%� L o g o   S W  
 �%� S e i t e n - N r . ] ] > < / T e x t >  
                 < T e x t   i d = " S p e c i a l . C h e c k b o x G r o u p V i e w B o x "   r o w = " 0 "   c o l u m n = " 0 "   c o l u m n s p a n = " 0 "   m u l t i l i n e = " F a l s e "   m u l t i l i n e r o w s = " 3 "   l o c k e d = " F a l s e "   l a b e l = " S p e c i a l . C h e c k b o x G r o u p V i e w B o x "   r e a d o n l y = " F a l s e "   v i s i b l e = " F a l s e " > < ! [ C D A T A [ �" 
 �" 
 �"] ] > < / T e x t >  
                 < T e x t   i d = " S p e c i a l . C h e c k b o x G r o u p V i e w T e x t "   r o w = " 0 "   c o l u m n = " 0 "   c o l u m n s p a n = " 0 "   m u l t i l i n e = " F a l s e "   m u l t i l i n e r o w s = " 3 "   l o c k e d = " F a l s e "   l a b e l = " S p e c i a l . C h e c k b o x G r o u p V i e w T e x t "   r e a d o n l y = " F a l s e "   v i s i b l e = " F a l s e " > < ! [ C D A T A [ A b s e n d e r   a l l g .  
 L o g o   S W  
 S e i t e n - N r . ] ] > < / T e x t >  
                 < T e x t   i d = " S p e c i a l . C h e c k b o x G r o u p V i e w B o x A n d T e x t "   r o w = " 0 "   c o l u m n = " 0 "   c o l u m n s p a n = " 0 "   m u l t i l i n e = " F a l s e "   m u l t i l i n e r o w s = " 3 "   l o c k e d = " F a l s e "   l a b e l = " S p e c i a l . C h e c k b o x G r o u p V i e w B o x A n d T e x t "   r e a d o n l y = " F a l s e "   v i s i b l e = " F a l s e " > < ! [ C D A T A [ �"� A b s e n d e r   a l l g .  
 �"� L o g o   S W  
 �"� S e i t e n - N r . ] ] > < / T e x t >  
             < / P a r a m e t e r >  
             < P r o f i l e   w i n d o w w i d t h = " 0 "   w i n d o w h e i g h t = " 0 "   m i n w i n d o w w i d t h = " 0 "   m a x w i n d o w w i d t h = " 0 "   m i n w i n d o w h e i g h t = " 0 "   m a x w i n d o w h e i g h t = " 0 " >  
                 < T e x t   i d = " P r o f i l e . I d "   r o w = " 0 "   c o l u m n = " 0 "   c o l u m n s p a n = " 0 "   m u l t i l i n e = " F a l s e "   m u l t i l i n e r o w s = " 3 "   l o c k e d = " F a l s e "   l a b e l = " P r o f i l e . I d "   r e a d o n l y = " F a l s e "   v i s i b l e = " F a l s e " > < ! [ C D A T A [ b f f 3 8 2 c 6 - 4 1 e 2 - 4 4 9 d - a 4 c 9 - 3 8 6 b 7 9 5 4 0 f 2 e ] ] > < / T e x t >  
                 < T e x t   i d = " P r o f i l e . O r g . C l a i m "   r o w = " 0 "   c o l u m n = " 0 "   c o l u m n s p a n = " 0 "   m u l t i l i n e = " F a l s e "   m u l t i l i n e r o w s = " 3 "   l o c k e d = " F a l s e "   l a b e l = " P r o f i l e . O r g . C l a i m "   r e a d o n l y = " F a l s e "   v i s i b l e = " F a l s e " > < ! [ C D A T A [   ] ] > < / T e x t >  
                 < T e x t   i d = " P r o f i l e . O r g . E m a i l "   r o w = " 0 "   c o l u m n = " 0 "   c o l u m n s p a n = " 0 "   m u l t i l i n e = " F a l s e "   m u l t i l i n e r o w s = " 3 "   l o c k e d = " F a l s e "   l a b e l = " P r o f i l e . O r g . E m a i l "   r e a d o n l y = " F a l s e "   v i s i b l e = " F a l s e " > < ! [ C D A T A [ p r a e s i d i a l a b t e i l u n g @ w a l l i s e l l e n . c h ] ] > < / T e x t >  
                 < T e x t   i d = " P r o f i l e . O r g . E m a i l "   r o w = " 0 "   c o l u m n = " 0 "   c o l u m n s p a n = " 0 "   m u l t i l i n e = " F a l s e "   m u l t i l i n e r o w s = " 3 "   l o c k e d = " F a l s e "   l a b e l = " P r o f i l e . O r g . E m a i l "   r e a d o n l y = " F a l s e "   v i s i b l e = " F a l s e " > < ! [ C D A T A [ p r a e s i d i a l a b t e i l u n g @ w a l l i s e l l e n . c h ] ] > < / T e x t >  
                 < T e x t   i d = " P r o f i l e . O r g . F a x "   r o w = " 0 "   c o l u m n = " 0 "   c o l u m n s p a n = " 0 "   m u l t i l i n e = " F a l s e "   m u l t i l i n e r o w s = " 3 "   l o c k e d = " F a l s e "   l a b e l = " P r o f i l e . O r g . F a x "   r e a d o n l y = " F a l s e "   v i s i b l e = " F a l s e " > < ! [ C D A T A [ 0 4 4   8 3 0   2 0   4 0 ] ] > < / T e x t >  
                 < I m a g e   i d = " P r o f i l e . O r g . L o g o "   r o w = " 0 "   c o l u m n = " 0 "   c o l u m n s p a n = " 0 "   l a b e l = " P r o f i l e . O r g . L o g o "   l o c k e d = " F a l s e "   r e a d o n l y = " F a l s e "   v i s i b l e = " F a l s e " > i V B O R w 0 K G g o A A A A N S U h E U g A A A i o A A A F y C A Y A A A D b B f G 0 A A A A B G d B T U E A A L G P C / x h B Q A A A A l w S F l z  
 A A A S c Q A A E n E B 8 9 x 6 j g A A A B p 0 R V h 0 U 2 9 m d H d h c m U A U G F p b n Q u T k V U I H Y z L j U u M T A w 9 H K h A A B 9 2 k l E  
 Q V R 4 X u 2 d B 5 g T 1 f q H Z U u y m 8 3 2 3 g t b 2 A a 7 L L B 0 F h C E p a N L 7 8 j S Q U F Z F E H A h h 2 s F x V F r 4 o i Y h e v i o K 9  
 X x s 2 7 I I V r 1 6 v 5 V r + 9 / y / L 3 s y Z L J n k p l k k p 0 J 3 / s 8 v 2 d m Z 0 8 m k + R k 5 p 1 z z k y O Y w R B E A R B E A a F R I U g  
 C I I g C M N C o k I Q B E E Q h G G R R O U 4 g i A C Q t + + f d d 3 6 t T p S U r g k p y c f D m 8 1 W c f a 0 l M T M Q p Q Y Q M X E l k k K g Q  
 R I C B A + m + h L j j W E N v S i i l W 0 0 0 6 1 J p b 7 d k Z 0 Y z E B X a d x M h B V c S G S Q q B B F g U F T w w M a + o V D 0 y + b z Y k l U  
 i J C D K 4 k M a S E v Q x C E z p C o U A K R z e f Z S V S I k I M r i Q x p I S 9 D E I T O k K h Q A h E S F S I U 4 U o i Q 1 r I y x A E o T M O  
 U e k j P 8 h Q K P 5 m C 3 X 9 E C E I V x I Z 0 k J e h i A I n S F R M V b + / a F V u N x s I V E h Q h G u J D K k h b w M Q R A 6 Q 1 0 / x s l b  
 T 0 W x j g O 7 s 7 9 d G i f 8 v 5 l C X T 9 E K M K V R I a 0 k J c h C E J n q E X F G H k b J K V o 6 j g W 8 c l v L H 7 T 1 W y r y W W F W l S I  
 U I Q r i Q x p I S 9 D E I T O U I t K + 8 d V U o 7 7 E v Z 3 X / 4 P Z O U q U 8 s K t a g Q o Q h X E h n S Q l 6 G I A i d o R a V 9 g 1 K S k e Z  
 p P A c N r e s U I s K E Y p w J Z E h L e R l C I L Q G R K V 9 o u i p L j L y m X m k x U S F S I U 4 U o i Q 1 r I y x A E o T M k K u 2 T t 5 9 G  
 S R m r L C n O O G T l S n a d y W S F R I U I R b i S y J A W 8 j I E Q e g M i U r w o 1 p S n E F Z u c B c s k K i Q o Q i X E l k S A t 5 G Y I g  
 d I Z E J b g 5 K i m / i q V E K S a T F R I V I h T h S i J D W s j L E A S h M y Q q w Q t K S r E v k u I M y E q C S W R l C 1 3 1 Q 4 Q g X E l k  
 S A t 5 G Y I g d I Z E J T i R J O V j H y W F p 8 O h / 2 O 5 w w e z 7 9 4 1 9 h 1 s q U W F C E W 4 k s i Q F v I y B E H o D I l K 4 H N A L 0 k 5  
 / D + W v W I l e / r B G O H z G C k k K k Q o w p V E h r S Q l y E I Q m c c o k I 3 f A t Y W i V l j G 6 S 8 p Q J J A V D X T 9 E K M K V R I a 0  
 k J c h C E J n q E U l c H n n G S s r 0 U t S V o o l 5 e O X r e z W a 2 P b L G / v U I s K E Y p w J Z E h L e R l C I L Q G W p R C V w + e D 6 K  
 l c 2 Z y C I + + 1 0 o I G o T d + n 1 7 O / X x r d Z P 0 p K 9 Z x x L G n j J e z 6 y 9 U P s H 1 4 R w x b 2 p z P p k 0 d w a Z O P Y l N m T y W  
 z Z t V z X Z s j W F / f R U m f I z W 0 C 3 0 i V C E K 4 k M a S E v Q x C E z p C o B D b v P B v N S u d N 8 U t W I j 7 + x S E k K C b O 9 T o l  
 B f / n u B r o / C 3 s h s 2 e Z e W r t y 1 s z r R C d u a Z q 9 n u 3 b v Z / f f f z x 5 4 4 A H H 9 N 5 7 7 2 X n n n s O m z 2 t g P 3 7 o w j h  
 4 7 W E u n 6 I U I Q r i Q x p I S 9 D E I T O U N d P 4 O O Q l e a p / s n K R 0 d l R Z I U W C a V 8 S I r + J i T x n V j t 9 1 2 m 0 N O l L J t  
 2 z Y 2 d 3 q O c B 1 a Q l 0 / R C j C l U S G t J C X I Q h C Z 0 h U 9 M u B Z 6 L Y + l X x 7 H 9 f d 2 j z v 3 e e 0 U t W x j o i k x R n H L K y  
 G W R F P m b l s 9 e s b M z I 7 m z n z p 1 C O X E N t q 7 0 6 9 e P P X G P X b Y O r S F R I U I R r i Q y p I W 8 D E E Q O k N d P / o E J a V 0  
 6 m g W v / N R d t r p 2 R 5 l J d x P W R F K i j M g K 0 k z 5 7 H X n 2 y V l U N v W N m E E 7 u x O + + 8 U y g m r k F J O X H a d J Z 6 0 b V s  
 y c n + i g p 1 / R C h B 1 c S G d J C X o Y g C J 2 h F h X / 8 w 6 X F K d A x N y 7 n 5 2 u I C s H P M g K X t 0 T / v k f b Z Z r S c z t e 9 g 5  
 Z 2 e x / / v K N 0 m J u W c / i 3 r z a z a m k V p U C M I d r i Q y p I W 8 D E E Q O k M t K v 4 F L 0 F u l Z S f 5 c J w 7 z 4 v s j J N J i s o  
 K V m n n c 7 y Z 0 3 x u c U l Z s c j X F I 6 + C w p l g P f s d J R 4 9 m 8 G e l t t l t L 6 K o f I h T h S i J D W s j L E A S h M 9 S i 4 n u U  
 J E U S h 3 t Q V r L E s v I 0 y M r 8 V l l x S s q + + 2 P Y y 4 9 F + y Q r K C l n t u S y V x 6 L 0 S w p J 7 l J y j n n n M O u v d j W Z p u 1  
 h L p + i F C E K 4 k M a S E v Q x C E z p C o + B Z v k u I M y s q q V Z 5 l B S X l S Z A U 5 / J W W V E / l q V V U v L Y t I n 5 b O i Q v u z E  
 s V o k Z Y Z j G 1 F S S k B S t m / f z i Z O H M 2 O v O f f b w l R 1 w 8 R i n A l k S E t 5 G U I g t A Z E h X t Q U k p Q 0 n 5 0 L O k O B N z  
 z 5 O K s v I 2 y A q 2 p L g v v + v G e B a / 7 i L h + l y D k n I G S M r 0 i X m O l p D h w 4 e r l 5 T p L p I y u l V S L r z w Q r b l / M Q 2  
 2 6 M 1 J C p E K M K V R I a 0 k J c h C E J n S F S 0 5 Z 1 n Q V K m j V I t K c 5 4 k h X 3 f P K K l X W Z O 8 b r c 7 h L S m N j I 7 v j j j u E  
 Y u I a S V J 2 O y X l R H b T T T e x a 6 6 5 h i 2 Y k 8 / + / N L / u 9 N S 1 w 8 R i n A l k S E t 5 G U I g t A Z E h X 1 8 V V S n I n Z 7 V 1 W  
 1 E v K P 3 S X l K l N + e z X z / y / K y 2 G W l S I U I Q r i Q x p I S 9 D E I T O k K i o y 1 F J + Y 9 Q H N T G f v c T 7 O w W c d f K U U n x  
 / B w x d 7 h K y k Z N k t L k k J Q n h Z L y n 0 / 0 k R Q M X f V D h C J c S W R I C 3 k Z g i B 0 h k T F e / S S F M f V P a e 3 s C f v b X t F  
 D U p K j R Z J m a S P p F x 7 7 b W 6 S w q G W l S I U I Q r i Q x p I S 9 D E I T O k K h 4 z r s g K Z 3 0 k p R V L e y J e 9 v e S E 2 L p K x 2  
 S s p G r Z I y k 8 X c z S V l j J u k f K y v p G B I V I h Q h C u J D G k h L 0 M Q h M 6 Q q C h H L 0 n B x J 9 2 N n t s d 9 s f D P z k V Z Q U  
 v I J I n a T M A E n Z q F V S Z j g l 5 Q h I y k k B l x Q M i Q o R i n A l k S E t 5 G U I g t A Z E h X l n D Q u l d l e / l Q o D l p j A 1 F Y  
 u C i T / f X V 0 S t q P n V K y k E 1 k p L v h 6 Q 8 E V R J w Z C o E K E I V x I Z 0 k J e h i A I n X G I C t 1 C X 5 h v D k S y X j M H s E g 4  
 y I s E Q m t i 7 t 4 r y Q p K S i 1 I S q Q X S b H d 8 W g b S d m x Y 4 d Q T F y D k j L B T V J u v P F G F 0 m J F L 5 m v U K X J x O h C F c S  
 G d J C X o Y g C J 0 h U f G c z / 8 J Q j F z K I s 4 + J N Q J L Q m Z t d e N u f k T C 4 p n t d p u / N R 1 u I i K S N G j N A m K b t E k l L A  
 f g q w p G B I V I h Q h C u J D G k h L 0 M Q h M 5 Q 1 4 / 3 f P a a l V V M G y H 9 O r K 3 W D 7 5 T b j c m Z i H X 1 A v K Z P N J y k Y 6 v o h  
 Q h G u J D K k h b w M Q R A 6 Q 6 K i L u 8 9 H 8 0 q m i e w c C 8 S E v n + j 6 x 0 7 E A W t + U m 4 f / V x C E p q / y R l L 2 t k j K 2 S S 4 p  
 H w V H U j A k K k Q o w p V E h r S Q l y E I Q m e o 6 0 d 9 3 n o q m p W c r P z L x t g 9 V D t 3 h O N K n g v P S W M x t z 0 k L O c p T k m Z  
 6 Z C U D d o k Z e Y s Q 0 g K h r p + i F C E K 4 k M a S E v Q x C E z l C L i r a 8 s c / G C p t n t Z E V b G k p n 3 s i e / / 5 a E e 5 v 7 7 s  
 w F a e l s t s D 7 0 g K + c p t j s f 8 1 l S J r p I S n E 7 S w q G W l S I U I Q r i Q x p I S 9 D E I T O U I u K 9 j y / x 8 b y T l n C w g 7 9  
 5 R A M l J a S u Z P Z O 8 + 0 S o o z v x 8 K Y x N m l z D r S 5 + 0 k R L 3 o K S s W l X g k J Q N G 7 R L i v 2 u o 5 K y b d s 2 h 6 R M a S d J  
 w d A t 9 I l Q h C u J D G k h L 0 M Q h M 6 Q q P i W p x 6 0 s Y x l y 1 k E S E r R / F m O l h b 3 M n g J c p f Z o 1 i k l 0 G 4 t p 2 u k r L e  
 B 0 l 5 X C g p / 2 4 n S c F Q 1 w 8 R i n A l k S E t 5 G U I g t A Z 6 v r x P Y / u t r P K U X 3 Z c 3 v E k l J 3 M k j K B / 8 W y o k z r p K y  
 d u 1 a N n T o U H b 7 7 b c L x c Q 1 M k l 5 B y R l 3 A S H p P z t b 3 8 D S S l s V 0 n B U N c P E Y p w J Z E h L e R l C I L Q G R I V / / L 9  
 + 5 Y 2 y z 5 9 T a O k T A k t S c G Q q B C h C F c S G d J C X o Y g C J 0 h U d E 3 e M 8 V t Z J y O k j K L F 8 k Z d Z s Z t + p I C k f t r + k  
 Y K j r h w h F u J L I k B b y M g R B 6 A y J i n 7 B u 9 j W z W l U I S m P + y w p k x y S 8 p i h J Q V D L S p E K M K V R I a 0 k J c h C E J n  
 a D C t f j n y n o X 1 m t C N W V / / U i g o G L m k n O W X p N x w g z E l B U N X / R C h C F c S G d J C X o Y g C J 2 h F h V 9 8 + V b k a z X  
 l F 5 C W W m V l E I d J G U i S M o N k q T 8 a D B J w V C L C h G K c C W R I S 3 k Z Q i C 0 B k S F f 3 z 5 Z t c V t 4 4 K i u 2 u x 5 n p / k j  
 K X c + 2 i o p 4 4 0 v K R g S F S I U 4 U o i Q 1 r I y x A E o T M k K o H J 4 T c t I C u 9 H b K C k n L W 2 j z 2 6 a t R b O j x n X 2 S l M g 2  
 k l J k W E n B k K g Q o Q h X E h n S Q l 6 G I A i d I V E J X F B W e j Z 1 d 0 j K n 4 c 7 O K 4 I G j G s K 7 v t t t u E Y u I a l J T J s + e Y  
 U l I w J C p E K M K V R I a 0 k J c h C E J n S F S U 8 6 8 P I t n l 5 6 a w s 0 4 v Z W t P z 2 W 7 b 4 p i f 3 0 V J i y r l H 9 9 Y J E k 5 c S x  
 v k r K J L m k H D S 2 p G B I V I h Q h C u J D G k h L 0 M Q h M 6 Q q I h z + E 0 r m z K p D 9 u 1 a x d 7 6 q m n 2 L 5 9 + 9 i V V 2 5 m 8 2 c X  
 s 6 / e s g o f 8 + e X 4 e y z f 8 a y N / Z Z 2 L M P h r P H 7 o p h T 9 8 f y Z 5 5 0 A K S U q t R U v 5 h W k n B 0 F U / R C j C l U S G t J C X  
 I Q h C Z 0 h U x D l 1 U R 5 7 7 L H H 2 C u v v C L l l F N O Y T U 1 N a y + R z m r 7 1 7 o S K / 6 I t b Q v 8 S R 2 p p s 1 r J q M T v v 3 D X s  
 i i s u Y p s 3 X 8 y u 2 H I R W 3 / 2 a j Z x 4 k S 2 b N k y o Z w 4 I 0 n K H S g p 3 z s k 5 f r r r 5 c k 5 Q e T S A q G W l S I U I Q r i Q x p  
 I S 9 D E I T O k K i I M 3 f O B J m k Y M 4 + + 2 w 2 a 9 Y s t n H j R r Z + / f o 2 Q a F w f 4 w z L 7 7 4 I j v / / P P Z g g U L V E l K x x N b  
 J W X r 1 q 2 m k x Q M i Q o R i n A l k S E t 5 G U I g t A Z h 6 j Q D d / a Z O b M S W 1 k Y / z 4 8 Q 7 h c F + u N i + / / D I 7 6 6 y z 2 B l n  
 n N F G U q a E k K R g 6 B b 6 R C j C l U S G t J C X I Q h C Z 6 h F R Z w F c z u x F 1 5 4 Q S Y a J 5 1 0 k u x v X / L S S y + x k 0 8 + m V 1 x  
 x R V H J W X O X J C U R 7 i k T H a R l I 6 m l B Q M t a g Q o Q h X E h n S Q l 6 G I A i d I V E R 5 7 m H Y 9 j K l a f I J G P U q F G y v 3 3 N  
 M 8 8 8 w 8 a M H c t 2 7 N j R K i k 7 F C T l A 3 N K C o Y G 0 x K h C F c S G d J C X o Y g C J 2 h r p + j + e p t C z v r t B y 2 d N E I 1 j x 3  
 O O t c X c D O O f d c S T B m z 5 7 N / v G P f 8 i k w 9 d g S 0 p t 1 6 4 h K S k Y E h U i F O F K I k N a y M s Q B K E z 1 K L S m h 8 / j G B T  
 J / V i D z 7 4 A H v + + e c d e f T R R 9 m U q V M d 4 0 p Q L v b s 2 e P o / s G W E H f x c A 2 2 m O B 4 F N H / X H M u S F D C Z d e z j i d N  
 Z t d d d 5 0 k K X j / F t E 2 m i n U 9 U O E I l x J Z E g L e R m C I H S G R K U 1 5 5 + V y O 6 5 5 5 4 2 M o H j V J Y v X 8 7 W r F n j + H v /  
 / v 3 s t N N O c 1 z 9 g 9 N N m z a x S y 6 5 h G 3 Y s I E t X r y Y H X / 8 8 W z M m D G s q a m J / f 3 v f 2 + z P t f g e J U T R o 5 i F 1 9 8  
 c U h J C o Z E h Q h F u J L I k B b y M g R B 6 A x 1 / b R m 2 Y J O Q p n A 4 J U + y 0 B W n C 0 r G L w J 3 M M P P 8 x u v v l m t n 3 7 d r Z z  
 5 0 6 2 d + 9 e x 2 / 4 D B k y x N F C g m N a s H X F d V 3 u w X U 0 N j a G l K R g 6 K o f I h T h S i J D W s j L E A S h M y A q T 1 K L y n F s  
 0 c n 5 Q p F w R i Q r 7 s F 7 q e B N 3 b A 1 p a K i g l 1 4 4 Y V s 3 b p 1 w r K u W b 1 6 N b v v 7 7 H C 7 T J r q E W F C E W 4 k s i Q F v I y  
 B E H o D L W o t G b r J T a v X T W e Z K W l p c V x w 7 c v v v i C f f b Z Z 2 z h w o W O y 5 A n T Z 7 c p q x 7 s H t p 5 t R a 9 n 9 f d x B u  
 m x l D g 2 m J U I Q r i Q x p I S 9 D E I T O 0 B i V 4 9 h / v 4 h k H 7 6 c w K Z O r H N 0 6 Y h k w h m H r C x b J p O V M 8 8 8 0 3 H F z u H D  
 h 9 m X X 3 7 p i F N W e v f u L X u 8 U i 6 / / D J 2 3 y 1 2 4 f a Z M d S i Q o Q i X E l k S A t 5 G Y I g d O Z Y 7 v r 5 5 k A k W 3 1 K L l s w  
 / 0 R 2 + m n N b O y Y o W z Q o E G a Z A V / t H D 1 G W f I J M W Z j z 7 6 i O X n 5 7 M n n n h C u B 7 X 4 M D a G V P q 2 f 9 C p F W F R I U I  
 R b i S y J A W 8 j I E Q e j M s d q i 8 t d X Y W z u j E 7 s v v v u k y 4 l x k u S r 7 r 6 a j Z 2 7 F j V s j J 4 8 G D H g F p 3 S X E G B 9 b e  
 e u u t w n W 4 5 5 x z N r I X H w m N V h U S F S I U 4 U o i Q 1 r I y x A E o T P H 6 h i V v b t j H I N d R c K A Y o G / 6 / P 0 0 0 8 L / + 8 M  
 y s q i R Y t Y U V G R Q 2 z c J Q X L 5 N R 0 Z d u 2 b W v z W F F w H a c v T R d u r 9 l C V / 0 Q o Q h X E h n S Q l 6 G I A i d O V Z b V K 7 c  
 Z G c P P v i g U B g w a m X l 7 r v v Z v X 1 9 S w 3 N 9 e x P q e k Y O v M w H H j W W J F t d c b x L l m 3 t x R w u 0 1 W 6 h F h Q h F u J L I  
 k B b y M g R B 6 M y x 2 q J y + 9 Y Y R 5 e N S B a c 8 S Y r Z 5 9 9 t u N q n 6 u u u o q l p 6 c 7 h G X a j B l s x V n r W M m C 5 a x s c O u Y  
 F 2 / 3 U n H N v H n z 2 G + f W 4 T b b K b Q V T 9 E K M K V R I a 0 k J c h C E J n j t X B t I f f j G Y n n z x N K A u u w U u W R b K C 9 z 5 B  
 Q c H L k b E F 5 a G H H m J 5 e X k s 9 s p b W N R z B 1 n H 8 R M d l y v j Y 1 0 f 5 y 0 r V 6 5 k R 9 4 z / z 1 V q E W F C E W 4 k s i Q F v I y  
 B E H o z L H W 9 Y N X 1 b z 3 X B T b u 9 v G T l 2 Y z q 6 + + m q h M L j G X V b w d v l X X H F F m y t 9 d u / e z V J O X c O K J k x z 3 B I f  
 L 1 u + 9 N J L 2 6 z P U / C 2 / P 8 6 S K J C E E a E K 4 k M a S E v Q x C E z h x L X T / f v R v J T l t S w M 4 8 Y w m 7 8 s p L W c u q Z a y u  
 r s 7 R 8 i G S B t c 4 Z e W R R x 5 h z c 3 N 7 N C h Q z J J c W b G r F m w 7 i s d 6 5 w y Z Y r j s m P R + p S y d O l S 9 q 8 P z H / l D w 2 m  
 J U I R r i Q y p I W 8 D E E Q O n M s t a g s X 5 D r u B z Z V Q z w H i c z Z 8 5 0 t J C 4 L h c F Z W X o 0 K F s + v T p w v u m Y L D r Z v P m  
 z W z 0 6 N G O H z D E x z 3 2 2 G O O H z H E 3 w J y X 6 d 7 U I L + / V G M c P v N F G p R I U I R r i Q y p I W 8 D E E Q O n O s i M q 3 7 9 r Z  
 o k U L h H K A V + i g I K i V F R y L g t 0 6 7 r L y 1 l t v s f 7 9 + z t + j N A p J d d e e y 2 b N m 1 a G 0 F S C m 5 H K N z 0 j U S F C E W 4  
 k s i Q F v I y B E H o z L H S 9 f P y o 9 H s v P P O E 8 o B R q 2 s 4 J 1 o J 0 y Y w G J i Y h y 3 y H / / / f c d k o I t M w 0 N D a x v 3 7 6 S  
 p F x w w Q X s 1 F N P Z c 8 + + 2 y b 9 S g F t 8 F 9 2 8 0 Y u u q H C E W 4 k s i Q F v I y B E H o z L H T o h L t u D m b S A 6 c Q V n B y 4 N x  
 j I n o / x d f f D F b s W K F Y 1 D t S S e d x J J K O r H 6 X r 0 c w j J i x A g 2 c O B A S V I 2 b t z o a H X B m 8 K 5 r 8 d T p k 6 d K t x +  
 s 4 V a V I h Q h C u J D G k h L 0 M Q h M 6 A q B w z l y e P H 1 3 B 9 u 3 b J x Q E Z 5 R k B e 9 i i y 0 k + G O D 2 I L y y S e f O H 4 Z 2 V l 2  
 5 M i R 7 P H H H 3 e U x e 6 h J U u W a B 5 I i 5 k 5 c 7 p w 2 8 0 W E h U i F O F K I k N a y M s Q B K E z x 0 r X D + a a i 2 y O Q a 4 v v P C C  
 U B K c c Z e V G 2 6 4 w f E D h M 5 7 p j i D P z r Y 1 N T k W K d T U p y t L V q 6 e 1 y z a O E 8 4 b a b L d T 1 Q 4 Q i X E l k S A t 5 G Y I g  
 d O Z Y 6 f r B f P d e F O v f v w + b O 3 e u J l m Z M W O G 1 J L i n p 0 7 d 8 r G v q x b t 4 5 t 3 7 5 d t i 4 t m d 8 8 R 7 j t Z g u 1 q B C h  
 C F c S G d J C X o Y g C J 1 x d P 0 c Q 7 f Q X 9 p c 6 L g Z 2 5 w 5 c 1 T L S l V V F X v t t d e E o n L X X X e x S y 6 5 R H o M D r R 1 / h q z  
 L 5 k + b Z J w u 8 0 W a l E h Q h G u J D K k h b w M Q R A 6 c y y 1 q G C e f s D m G L A 6 b N g w 1 b K C 5 T t 3 7 u z 4 2 1 V S P v 7 4 Y 8 f /  
 n H e s x f E v 3 g b s e s u 8 k 6 c I t 9 t s o R Y V I h T h S i J D W s j L E A S h M 8 f S Y F r M Q 7 f b H X e Y x V 8 9 x p Y Q b 7 J y + + 2 3  
 s / n z 5 7 O M j A w G 7 x W 7 4 4 4 7 H P d P e e q p p x w 3 c c P / O 8 v e B v O e L o F W k 4 U L 6 K o f g j A q X E l k S A t 5 G Y I g d O Z Y  
 a l H Z c V 0 c m 9 8 8 z f G b P A 8 8 8 I A j n m T l 8 s s v d / z 2 z h t v v M G u v / 5 6 l p q a y v r 0 6 e O 4 H B n v Q I t 3 n H U t v 2 P H  
 D s d l y a 7 L t G b e y R O F 2 2 6 2 k K g Q o Q h X E h n S Q l 6 G I A i d c Y j K M T B G Z e u l i W z 5 s g X s 3 n v v l S T F k 6 y g p J y 5  
 Z o 0 0 i B Z b U b Z t 2 + a 4 X 4 q r W L j m m W e e c b S + i P 6 n N r N m j B N u v 9 l C v / V D h C J c S W R I C 3 k Z g i B 0 J t S 7 f v 7 v  
 q z B 2 4 f p k 1 r J q h e M 2 9 u 6 S 4 o y r r O C V P H h H W f c r f V B W z j / / f E f r i k g y M H i 5 s j + D a Z c t H i 1 8 H W Y L t a g Q  
 o Q h X E h n S Q l 6 G I A i d C e U W l T 8 O h 7 M z V 6 S z 9 e v X s v v v v 1 8 o K M 7 g / 4 e N G c s m z 1 / g + N H B D z 7 4 Q C Y p z n z 6  
 6 a d s 9 u z Z Q s n A X H T R R e y q q 6 4 S / k 9 N T l k y S v h a z B a 6 6 o c I R b i S y J A W 8 j I E Q e h M q L a o / P x J O F u x O B f E  
 Y Z N Q T F y D k j I L B C X u 5 n t Z w m 0 P s a y s L H b p p Z c K R e W f / / w n W 7 x 4 s V A y M N g i g z d 8 c / 5 y s t Y 0 z z 1 e + H r M  
 F m p R I U I R r i Q y p I W 8 D E E Q O h O K g 2 l / O B j B 5 s 8 u Y l u 2 b B a K i W s k S d l + L 4 t 8 7 1 + s c P J M t m r V K p a b l + f o  
 D n K V F L x t P r a m 7 N m z R y g Z z t x z z z 2 O X 0 z 2 5 R b 6 8 2 b 3 F 7 4 m s 4 V E h Q h F u J L I k B b y M g R B 6 I w / o o L j P 2 7 b  
 G s s W n l n O L j g n n R 1 8 w S o s F 6 z 8 + l k 4 u + W a W D Z o f D k b c e K J j k u H R X L i j E h S r r n m G s c Y l C F D h r B x 4 8 Y 5  
 f o Q Q r + 5 5 8 M E H H X e 0 v f n m m 4 W C 4 Z 6 / / e 1 v j s e I / u c p c 2 a f y P 7 3 d Q f h 6 z N T S F S I U I Q r i Q x p I S 9 D E I T O  
 + C o q K C l n r s l m C V f e w 8 L 2 H m G W B z 5 m n R b N Z / v v i x a W D 3 R + + i i C j W z u y m L v 2 8 / C 3 / q G R e 9 7 m 3 W f O p P d  
 e u u t q i X l 6 q u v c f y u D / 5 2 D 8 o J d u P s 2 r W L b d i w w T G I 9 o k n n h D K h Z 7 B y 5 u f e z h G + B r N F B q j Q o Q i X E l k  
 S A t 5 G Y I g d M Y X U U F J W Q O S E v u 3 R 9 h x r 8 D 3 k y f s + f + y 6 u n j 2 a + f R w o f F 8 i s P i O H R e 1 / h x 3 3 J W w L j + W 1  
 Q 6 z b l B l t Z O W o p N z D J W U W S M r V M k k R S U Q w g p c 4 z 5 x a x f 7 8 M l z 4 O s 0 S a l E h Q h G u J D K k h b w M Q R A 6 4 x A V  
 D V f 9 K E m K M z F X P c w e u j 2 e b b 8 6 g Z 2 6 t o y d d 0 4 e e 3 N / l H B d v g b H o F x 7 e R p b d n Y n d u n 5 G e y L 1 6 2 s Y P 5 c  
 m a Q o y Q p K y m y U l J v a S s r Q o U P Z o 4 8 + K h S I Y A Z / i 2 j z e Y n S 6 / 3 2 H Q t 7 Z K e 5 W l m o R Y U I R b i S y J A W 8 j I E  
 Q e i M l h Y V h 6 S c p S w p G N u 1 j 7 K S f r U s d t u T L P y x b 1 j k Q 5 + z w s W n s L 2 7 b c J 1 a g 1 K S v + T B 7 L o x 1 9 j 4 W 9 /  
 y 6 z P v M 8 q F k 1 l 8 d N O F o o K x l V W Z i 9 Y y C X l B 1 Y 4 5 a i k T G 7 q x G Z O 6 c T 2 7 t 0 r l I d g B u / D s n r 1 C v b A b X a H  
 p I w f n c + G H N + H 7 b r J L n x P j B h q U S F C E a 4 k M q S F v A x B E D q j V l R Q U s 7 y I i m W x 7 9 l c S O m M M t 9 H 8 q W h 7 3 w  
 O + t 4 w i D W 9 8 z p f q f u h C 4 s 6 n l Y v 4 u I h H 3 8 K 0 u Y u Y B F 3 / + s b L l r U F a K G 0 e z p E u v F 0 r K N w c s 7 N N X L W z 2  
 r L E + X a 2 j d 1 5 4 4 Q U 2 Z 9 a J b N T w P L Z 8 + X K 2 d u 1 a 1 j i 8 g d 1 t E l k h U S F C E a 4 k M q S F v A x B E D q j p u u n V V K y  
 Q F L 2 y A T E N Q 5 J G T u T W X a 9 I / y / t X k d i / n g 3 y z 8 8 z / 8 S s q C U 4 U i 0 u H D n 1 n s 7 E V e Z S V 5 / i m s w E 1 S v g Z J  
 c b 7 W B 2 6 L Y + v O X i u U h 2 A G x 8 k M H j z Y I S n r 1 6 9 3 5 K i s G L 8 b i L p + i F C E K 4 k M a S E v Q x C E z q h p U b n 1 2 l g W  
 t + V e o Y B g L H t R U m a B p B w Q / h + T O v M U F n b o / 4 Q C o S V p S 1 e x i E / / K / x f h w / / o 0 J W v m A 9 R o 4 W S g r m / 7 7 u  
 w C 7 Z m M q u v P J K o U A E I y g p J 5 x w g k x S z C Y r 1 K J C h C J c S W R I C 3 k Z g i B 0 B k T l S W 8 t K s 1 L K l m H l 0 A y B A K i  
 R l J s t 7 7 E E t Z d L B Q H r b E 9 / A K s 6 y L h / z C S r D y g L C u R y 8 5 o l Z S 3 5 Z L i z O + H w t h Z p + W x 7 d u 3 C 0 U i k H n 8  
 8 c c d k r J s 2 b I 2 k u K M J C v b j S s r 9 K O E R C j C l U S G t J C X I Q h C Z 9 S 0 q L S s z G S R z / y n j Y C o k Z T o 2 1 9 l i X O X  
 s f C P f h F K g / b 8 j 8 V d e z t L u O w G w f 9 a 0 + G g Z 1 n J n z + b f a U g K c 7 8 + l k Y W 7 m k 2 P G L y S K h C E T U S I o z R p c V  
 a l E h Q h G u J D K k h b w M Q R A 6 o 0 Z U 8 P L i r C W r W Y e X / y c J i C Z J + e A n o T D 4 m g 6 H / 4 / F X n O b C l l Z C L L y n G y 5  
 7 c H n 2 P k b 0 4 S v 0 z 0 / f x L G z j s r k 5 1 7 7 k a / f h F Z T b R I i j N O W d l t Q F k h U S F C E a 4 k M q S F v A x B E D r j 6 P p R  
 c d X P z u 0 J r O O C R c x y w 3 5 m v e 4 J L i l v C w U F E y h J c U a t r M T N W c x s f 7 u D h T 3 2 T x Z 3 2 X V s y e l F 7 L f P w 4 S v  
 U Z Q / D n d g t / 4 t i S 1 Z P N V x l 1 q R Z P g b X y T F m V Z Z G W A 4 W S F R I U I R r i Q y p I W 8 D E E Q O u N o U V F 5 w 7 f P X o t k  
 t 2 x L Z W k 9 e j D L P e 8 L B Q U T f f t r L G 3 k S c y + 9 3 U W / e L H A Y v t + Q 9 Z 2 h n n s P i L r h W K C i b s Q 5 C V q X P Z g l P y  
 2 S u P 2 x 3 j T 0 S v z V P w t 3 c + f t n C L t 6 Q x U 5 d O p C t b j m V b d 6 8 m T 3 8 8 M N C 8 d A S l J R h w 4 b 5 J C n O G F F W 6 K o f  
 I h T h S i J D W s j L E A S h M 2 p b V J y 5 Y b O d x d z 0 j F B Q M N E 7 X n O 0 p P Q 5 f g h b c c 5 5 A c + 8 0 1 a B F I 1 n C Z d v E 4 o K  
 J u K D f 7 M x J 3 c V v h 6 t + f e H 4 e z T V 8 P Z Y 3 c n s v P X 5 r M l i 8 b 6 P O h W D 0 l x B m V l 6 J A + 7 M 7 r Y 4 X b H e x Q i w o R  
 i n A l k S E t 5 G U I g t A Z L S 0 q m L k L O 7 E O r x w d q y K S l H A Q g + b m Z u H B W e / c d 9 9 9 L P G y G 1 j c 1 b d 6 l J W E J a f p  
 / v s 5 2 N L y z Y F w d v l 5 m W z l i o X s + e e f F 2 6 j K H p K C m b N m j W s y 6 D j W c b p L e z q y 5 I d 9 7 4 R b X O w Q i 0 q R C j C  
 l U S G t J C X I Q h C Z 9 Q M p n X N 0 q V 5 L P z F P 8 W S M q d V U l A M g i k q C Z t v Z B 0 O / Z 9 H W c l b u N B x j x T R a / I 3 u N 4 n  
 7 4 1 h z f P G O 3 5 U U L S d r g m E p H Q 9 f i i z 7 X k J 3 o e / W O K N d 7 L T V + e x 3 z 5 v v x 8 2 p B Y V I h T h S i J D W s j L E A S h  
 M 1 q 7 f v b f Z 2 O J a 6 6 U t a r g f V J c J Q U T b F H B 5 3 T K S v y l 1 8 t u L m f b + z p b f U a 2 8 P X o m d e f j G b N J 4 / 0 K C u B  
 k 5 Q X p d e L s d / / N J u 8 p J J 9 + 0 7 w f 8 k a Q 6 J C h C J c S W R I C 3 k Z g i B 0 R m u L C n Z 3 b L s 2 l W V N a 2 a 2 9 d t Y + u k X  
 s Y Q 1 m 2 S S g g m q q F z e K i o Y l J X Y 7 f e x 1 J V r m e 2 y G 1 j y G e e y B S t K 2 Y 8 f B u e A / c Y + Z V k J m K Q 8 L J c U Z 6 z P  
 H 2 Q N z Q 3 s g x e s w m 0 N Z E h U i F C E K 4 k M a S E v Q x C E z m g V F W e 6 T D + e R e w / w C J e + Z y F H f q r z U F S J C r 4 y 8 S X  
 X 3 6 5 z 7 n t t t v a r L O 1 R a V t d 0 / E W 9 / A 9 r 3 D E t Z e y D 5 4 M U H 4 G g K V V l k Z J Z M V p 6 Q s X b p U K B 1 a 4 0 1 S n I l 8  
 + 1 t W u W Q a e / o B f X 6 9 W m 1 o j A o R i n A l k S E t 5 G U I g t C Z o q K i O / v U a x / L 0 H / F I O G B 0 R m R q F x 3 3 X U s 7 p L r  
 W P Y d e 1 j O b Q / K k v T I S y z x H y 8 7 k r n r s T b / T 3 7 4 e T Z 1 X t t 1 u n b 9 i I L / + + i V 4 I o K 5 v 5 b 4 9 j Q E 0 5 g T z / 9  
 t E N S h g 8 f H n R J c S b s o 1 9 Y 7 l l n s N u v C 9 7 7 g C 0 q a W l p t O 8 m Q g q u J D K k h b w M Q R D 6 s 7 6 m y i 4 8 2 H h K w 2 k N  
 w o O i M y J R 2 b p 1 K z t u 1 z 7 W f / r x b M 3 5 1 V K G T a p k M R / 8 K D 2 2 5 N S l s v 9 P b K 5 m 9 q f e Y V P n L 2 y z T u + i s o 1 9  
 9 H J w R e X T V y 1 s 3 O g K N m f u X D b + x B P 1 l 5 Q h K C k v C F + v U s I + / 4 O l X n k d O / + c d P b n 4 c A P s t 3 Y E s b y 8 v J o  
 3 0 2 E F F x J Z E g L e R m C I P T n 7 E 6 l c c K D j a f 4 L C p 3 7 2 P L V n Z m 7 E t Y D 8 + W c 2 N Z 7 H v / k h 7 b 9 / Q Z s v / f c x P 8  
 f + 8 b b O o C H 0 U l i C 0 q T k l Z t W q V Q y w W L l z Y 7 p L i T I f D / 2 O x d + x h C 1 d 0 Z D 9 9 F F h Z W X / 6 c S w 7 O / t n X s c I  
 I i T g S i J D W s j L E A S h M x 0 6 d D g 7 L 1 f 7 g d w v U V n h R V R W K Y i K r y 0 q Q R I V d 0 n R M y g p d U N O Y L a H f J M U 1 0 Q 9  
 / j o b t b A H O / R G 4 A Y Y r 1 h o Y + H h 4 c / w a k Y Q I Q F X E h n S Q l 6 G I A i d y c 3 N X Z + W G s w W l S f Z U j d R 2 X y u n d l d  
 R K X P 6 d N l / 9 9 9 E / x / 7 + s e R M X D j d 5 w j E o Q u n 4 + f c 0 c k u K M 5 b U v W P 3 C U e z 1 J 6 K F r 8 f f L G u 2 4 3 5 7 X 2 s t  
 I 4 j Q g C u J D G k h L 0 M Q h M 6 U l p a e n Z i o / b b r / o j K o F l D 2 c Z L q q S M m l 4 l G 6 N S t n K 5 7 P / T F n V u H a P i U 9 d P  
 4 A f T B k d S n h e + P n 8 S / v 6 P r O z 0 x e z h H f r / R t D c a f E k K k T I w Z V E h r S Q l y E I Q m f 6 9 + + / P j I y Q v M t 1 / 0 Z  
 T B v 5 5 t c s 4 p + H Z c F f Q 3 Y + N u K d 7 9 v 8 H w e D K r a o u N x H x T 2 B b l E 5 8 l 4 E G z u q z H S S 4 k z Y J 7 + x j A s u Y n / b  
 n K T r b f d P G u 2 4 j 8 q T v J o R R E j A l U S G t J C X I Q h C Z 1 J S U h p h w r 4 + o K 1 V x Z 8 x K q L y a m L E F p X 1 q 5 J 1 u 4 G b  
 a 5 y S E v N g 4 C T F G b z t f t K 2 H W z 1 m l z d b r v f r 2 c k K y 4 u f q i 1 l h F E a M C V R I a 0 k J c h C E J n G h s b G 2 D C X t 2 r  
 7 Y Z g p h K V A L a o L J y d x s 4 6 6 y y h b P i a Y E q K a + z 3 7 W f T l l W w 7 9 7 1 f 5 B t S c c 4 F h U V d V 5 r L S O I 0 I A r i Q x p  
 I S 9 D E I T O b N i w I R s m 7 P 6 / a x t U 6 Y + o Z J 6 9 j l W e v 0 h K x q o l z P r x L 9 J j 4 6 + 4 X v b / 3 D P h / 6 8 d M m S L y k v /  
 i G a N w / u y d e v W C a V D a 4 5 K y n P C 1 x P o W J 9 9 n w 1 e M I B 9 + K J / t 9 2 P j 7 N h i 8 r 6 1 l p G E K E B V x I Z 0 k J e h i C I  
 A B A d H c 2 2 X q r t y h / f x 6 g 8 y Z o X V 7 N v 3 z p O y n l n y K / 6 6 b l i u u z / 2 7 d 4 u e p H 4 R e T M c G 4 4 d v e u + 1 s 5 I j +  
 f s s K S k q 3 d p Q U Z y L f + o Z 1 X j a V P f e Q b 1 c E / f q 5 l X X o 0 I H 1 6 N F j E a 9 i B B E S c C W R I S 3 k Z Q j C k I w f P 3 4 I  
 n z U l W V l Z P 6 9 d a R E e d J T i T 4 u K 1 x u + K d 1 H x a B X / W A e B 1 k Z 0 d i f r V 2 7 V i g h 3 m I U S X E m / M O f W d 6 a F n b n  
 D d r f u w 9 f i s N 9 N g 6 m x W 5 F g g g Z u J L I k B b y M g R h S K K j o x 8 d P H j w m f x P 0 w H b / + z M S c F r U X G / j 8 q W c 7 z c  
 R + V G P 1 p U 4 H / B u o X + 4 7 v s b N j Q 3 p p l R Z K U B 4 w h K c 4 4 b r u / 5 V p 2 4 f l 4 2 3 3 1 V w T t u S P a I S p L l y 6 t b K 1 h  
 x g b q / 5 D I y M j u / E + C U I Q r i Q x p I S 9 D E E Z l n 9 V q / Q N k 5 Q z + t 6 n I y c n Z 2 a N r 8 A b T T p 1 d z V 7 a E y V l 5 c I 4  
 W Y t K 1 y X T Z P + / a F 2 8 H 3 e m D e x g W v c 8 p l F W j k r K s 8 L t b + / g b f f j b n + Q L T 2 9 i P 3 0 s b o r g r a c F 8 P i 4 h y t  
 K o Y H J S U s L O w H m K X W H 8 I r X E l k S A t 5 G Y I w K n i / C G Z W W c n N z T 0 9 J s b K / v p S / a W p / o h K 2 m 3 3 s 9 x b 7 5 S S  
 d u M d L P K z 3 6 X H x t / / t O z / 6 d v v Y J b 3 f j B 0 1 4 9 r H L J y g n d Z M b q k u C b 6 0 V f Z 2 E X d 2 e E 3 v V 8 R 1 D z T z k A A  
 X u L V y 7 D A N h 7 P J Q W P M S Q q h F e 4 k s i Q F v I y B G F U 8 A 6 c W E 9 R V n 4 3 m 6 y U l p b i G B v 2 / v P q 7 1 D q i 6 j s 3 L m T  
 D Z 5 1 M h u 8 a L l P W X 3 m m W 3 W 6 V 1 U g v / r y Z g n 7 8 U B t s q y Y i Z J c c b 6 y m e s 1 8 I R 7 M 1 9 U c L X 7 E x D 3 y i W k 5 N j  
 6 H u o c E n 5 F 8 w 6 v r c Q E h X C K 1 x J Z E g L e R m C M C q S q G C 4 r K z G f 5 i B l p a W b L x K 4 6 5 t d u G B x z 2 H 3 7 S w z m O 6  
 s P Q z z m F x Z 1 / M o v a + 0 e a g J h K V Q K R V V O R j V C I P H G F x m 6 5 h a W e c y 5 K b p r H 7 b w 2 + q G C e f k A s K 2 a U F G f C  
 3 / u B d T p t A X v k T m W p z U i 3 s / T 0 d M P e Q 0 U g K R g S F c I r X E l k S A t 5 G Y I w K j J R w Z h N V l J T U 3 9 Z u 9 L 7 O J X v  
 3 r O w H n O G M s u + t 1 k E H L Q i X v 6 M J Y A Q 2 G 9 7 S H Z A C 6 q o u A y m t b z y O U t a u I J F P f q q Y / v C X z v E c s 9 e y / b c  
 q U 7 C 9 I 6 7 r E i S c v 8 z s v f L T A n / 5 F e W e d 4 F 7 I Y r 2 9 5 2 / 4 s 3 b I 5 L k 6 u r q 6 f y q m U o F C Q F Q 6 J C e I U r i Q x p  
 I S 9 D E E b F M U b F P W a S l c z M z G d H n u D 9 Y H 7 B u g R m f e E j 2 Y E r 7 L M / W N z G y 0 F W H p a W t U e L S q u k r H T c B 8 S 5  
 H R i 8 e q X f v G H C 1 x O M t M p K H 7 Z 6 9 W r W f a i 5 J c W Z D l / 8 x Z K v u 5 W t W Z s j u + 3 + 3 d v t D E S A T Z w 0 C W 8 k a C h A  
 U g Y r S A q G R I X w C l c S G d J C X o Y g j I p Q V D B c V l p g 3 t C U l p Z e n J R o Z X 8 c i p A d Z N 0 z a 3 G V 8 M D V K i u X S b I S  
 X F G 5 k U W + K p Y U Z + x L V 7 E / D n t + b Y H M U y A r V V U F z H 7 v U 8 L t M 2 t i d z / B Z p 5 S z o 6 8 1 z r I d u W i G J a c n P w d  
 r 1 a G w Y u k Y E h U C K 9 w J Z E h L e R l C M K o K I o K x g y y 0 q t X r 4 E w Y S 8 9 6 r l V p W V l u q N L R X T Q k m T l 9 o f Z h A k T  
 2 F 1 3 3 R X w X H 3 1 1 S x 1 1 Q a P k o K p m j e Z / e / r D s L X F K z s u i m W J V 6 p P P D X r L E + / S 4 b u q A f + + h l K + v d w 8 a S  
 k p L u a q 1 V x k C F p G B I V A i v c C W R I S 3 k Z Q j C q L Q Z o + I e o 8 t K S 0 u L B X b o v 1 y w 1 v O V P 8 8 + n M D S F i 5 j Y V / 8  
 K T x o O W U l e X Q T S 7 r 6 1 o A n 9 c x z W V L j O I + S Y t 9 + L z t v f T b 7 3 z f t K y r / 9 1 U H t n J V P o v a f 0 C 4 n W Z O 5 B t f  
 s Z r F E 1 h 0 d C Q r K S k 5 n V e r d k e l p G B I V A i v c C W R I S 3 k Z Q j C q H g V F Q y X l V U w b 0 j g T P i x o Q P F o v L l W 5 F s  
 y e p O r M s Z 8 1 j K j J N Z 3 K l n s b B P j 9 7 7 x D V H W 1 b 2 C P + v V 7 x 1 9 2 D s N + 1 m s S N P Z J V n L G V N K 3 u x V x 7 z 7 f d r  
 9 M p P H 0 W w v n M G O m 5 R L 9 p e M y f m l v s d 9 b y + v r 5 v a 4 1 q X z R I C o Z E h f A K V x I Z 0 k J e h i C M i s e u H 9 e g r E y b  
 N m 0 S z B u O v P z 8 N T E x F v b b 5 / K x H P + G g + u g B Q M d v 6 y L d y r F g Z Q x 2 + 5 m 8 U t b P M v K h s D J S u S r X 7 R K y p v K  
 k h J 7 w 1 0 s b s V a k I L / O P 6 O P P A d K z p 1 E X v t i f a V l d e f j G a 5 L S 1 t t t f s s c 1 d 6 h i f c t N N N 1 l 4 l W o 3 Q F I G  
 g a R 8 D 7 P C 7 6 E g J C q E V 7 i S y J A W 8 j I E Y V R U t a g 4 k 5 a W N h K m h m P 0 6 N F 9 8 d L S P X f I L 1 O + Y l M 8 s z 3 x Z p s D  
 U 8 y N u 1 n 8 s t U g J Z 5 k 5 V L d Z e W o p H w t / D / G K S l h n / w m W x 7 + 0 c 9 s 7 M I e s t f X H r n u y m Q W i y 0 Q L t t m 5 o Q d  
 + j 9 m y y t k W V l Z 1 / P q 1 G 5 Y o 6 K K N U o K h k S F 8 A p X E h n S Q l 6 G I I y K 6 h Y V H k P u F H f u 3 G l J S E g 4 O H O S f E D t  
 7 F N r h Q c n j K N l x a O s / M 7 i 1 1 3 I o n W 6 J D f 8 g 5 9 Y 0 r z l X i R l F 0 j K W W 0 k R f r / 4 p W y 1 9 c e w R / 5 m 7 G o 1 H G 3  
 V 9 E 2 m i 0 x j / / T c f + U u m 7 d j C D h + P 0 S f e 8 8 h U S F 8 A p X E h n S Q l 6 G I I x K S I g K k p q a u j E p 0 c J + / e z o b 7 q c  
 d l o u s 3 g Q A 6 + y A s K Q N m u h 8 H 9 a k 3 j O 5 S z a w 2 B U b 5 K C Z / 6 V s 8 b L p K G 9 8 s 0 B C 6 t t H s v C F d 4 3 M y W m Z S O z  
 2 + 2 / b N q 0 y c 6 r U n t C o k I E B K 4 k M q S F v A x B G B V N X T 8 Q w + 4 U h w w Z 0 j U s L I z d c / P R 7 p 8 v X r e w + k V j W O Q 7  
 3 w s P U h h v s h K 9 c h 2 z f v K r 8 H 9 a k r J o p X A 5 J n Y b S A o O 8 v U g K S k b L m C 7 t s f J h K E 9 s + + + G J Z 2 7 k X C 7 T V T  
 Y m q 6 s Y y M j P t 5 N W p v S F S I g M C V R I a 0 k J c h C K M S M q K C p K S k H J w 0 T t 7 9 8 + G L V l a / Z B y L f N e T r O x i 8 a e c  
 K b x 0 O W H 6 P J a 5 9 V a W f v 0 O v 5 L d O E b Y A m G / 6 R 5 V k n L T t Q n t f j 8 V 9 5 x 3 T j q L u e 9 p 4 X a b I b b n D r K w i A h W  
 W l o 6 j V e h 9 o Z E h Q g I X E l k S A t 5 G Y I w K i H T 9 Y P k 5 e V t j I u N Z N + / L / 9 J f 1 W y c t Y m F r t 0 N Q v / + J e j y / a 8  
 y F a t y m Q H n o 7 0 O 7 u 3 2 1 n S + g s d t 8 X H d X f 4 8 n 8 s 5 u b 7 W N w J o 0 w p K Z j f P g 9 j Y + Z 3 Y 5 Y D R 4 T b b / T E w O e N  
 3 T 7 H H 3 + 8 E b p 9 E B I V I i B w J Z E h L e R l C M K o h J S o N E 2 Y U B Q e H v 7 L p R v b 3 q U W Z a X H k v G K s m K 9 + 0 m 2 + p R k  
 N v i U o a z w 0 s t Y 9 Y b l b P X 6 I v a f j 4 / + H o w / Q d G 4 c 3 s y 6 3 n a S b D + z a x 2 9 S y 2 5 b J 0 F r 1 k l X B 7 W i V l E 7 v p  
 G m N K i j N 4 V 9 f i J X N h e / 8 S v g 6 j J g L k M C o 9 k x U V F d 3 C q 4 8 R I F E h A g J X E h n S Q l 6 G I I x K S H X 9 I L m 5 u f e X  
 F E W z 3 w + 1 F Y y D H m Q l a d U 6 9 s X r 0 e z H D 8 O h n I U d e j 2 c / f W l / B d 2 9 c i R 9 y L Y B 8 9 b 2 F d v t 9 7 z p d / J g 6 R W  
 F m c c k r L R + J L i z O 5 b Y l n i V d t l r 8 H o s V 9 7 O 4 u I i G A n n H B C L 1 5 1 j A C J C h E Q u J L I k B b y M g R h V E K q R Q W p  
 q q r q h Y N q 7 7 1 F f K d a S V Z c B t j G 7 t j D 1 p + d J S w f 6 D y 2 y 8 5 S 1 p 8 v j V / B l g m U l B t N I i m Y 1 l v s 5 7 H o f W 9 L  
 7 6 n R E 9 N n I I u N j X 2 K V x u j Q K J C B A S u J D K k h b w M Q R i V k G t R Q V J T U 9 8 c 1 E / 5 t 3 9 Q V h q X 9 W c d L 7 2 U d T t z  
 D r v k 4 g z 2 6 2 f 6 t 5 6 o C c r I g 3 f E s w E r R r P C L V e z m t P n s F u v N 4 + k O I N 3 A e 4 7 t 4 G F H 2 y 9 m 6 6 R Y 9 v 3 l m M Q  
 b X V 1 9 V x e Z Y w C i Q o R E L i S y J A W 8 j I E Y V R C U l S K i o o m h 4 e H s R c e k d + p 1 j U / f R z O D r 5 g Y V 8 f i D S E F P x w  
 M I K 9 / 5 y F H X p D P h D Y T H n 9 y S i W 0 7 L K M V B Y J A h G i X 1 6 M w 6 i P d L c 3 B z L q 4 x R I F E h A g J X E h n S Q l 6 G I I x K  
 y H X 9 I M c f f z z + o v K b w w b H m K 5 l w u y 5 / s o k Z r / l A a E g G C H R z 7 7 P w q O i W X Z 2 9 h m 8 u h g J E h U i I H A l k S E t  
 5 G U I w q i E p K g g J S U l U y I i w t j e 3 c q t K h T 9 4 7 j F / m L j 3 m L f P n E m i 4 + P P 1 J X V 2 e 0 1 h S E R I U I C F x J Z E g L  
 e R m C M C p B E Z V N m z Y l 8 9 m g 0 d L S Y k l K S n q r X 8 8 Y 9 m c A r t 6 h K O e b A 5 G s S / M 4 w 9 1 i 3 / b k W y z c Y m H F x c V n  
 8 m p i N E h U i I D A l U S G t J C X I Q i j E p Q x K k O G D F l 5 / P H H r + B / B o 2 + f f t O i Y g I Z / f c r D y w l h K Y 7 L v P z l L P  
 u 0 Q o D O 0 V + 9 i J L C U l 5 Q j U R S O 2 p i A k K k R A 4 E o i Q 1 r I y x C E U Q m K q I A w r I + K i v o v H C B O 5 Y u C w t a t W 6 1 x  
 c X G P V p R Z 2 U 8 f 6 X P j N o r 6 n L s x n U U b 5 B b 7 0 Q + / y M I i I 1 n X r l 0 D 2 p o S H R 0 9 o L G x s Y 7 / q R U S F S I g c C W R  
 I S 3 k Z Q j C q A S l 6 w d F B S a s P W S l o K C g I i I i 4 t c 1 p 8 Y K D 6 a U w A V v s T / y 5 K 7 M c u A 7 o T w E K + G f / p f Z u v f G  
 K 3 3 e C u S V P i g p Y W F h 3 0 E d 9 1 U e S F S I g M C V R I a 0 k J c h C K M S t B Y V m D j W 0 R 6 y U l p a u s V m C 2 e v 7 Y 0 W H l A p  
 g Y v j F v v L 5 j n u t i u S i G D E f u 5 m Z r V a 8 b 4 p A 3 m V 0 B 2 Q l P 4 o K T D L S F Q I o 8 G V R I a 0 k J c h C K M S 1 B Y V Z 7 i s  
 n I L / C w b w X L E x M T F v 9 e t l Y 3 8 I b q 1 P C W x 2 3 x z L 4 q 5 s n 1 v s W 5 / / k E U m J r G 8 v L y b e X X Q H V d J w Z C o E E a D  
 K 4 k M a S E v Q x B G p V 1 E B Y O y M m T I k K D J y o A B A 8 Z b L B a 2 + d y 2 P 1 h I C W z w F v u n n p 7 L o v c f E M p E o B L 2 x V / M  
 d s J o Z r P Z v g B 5 S O F V Q V f c J Q V D o k I Y D a 4 k M q S F v A x B G J W g d / 2 4 J t i y k p 2 d / b d Y e z h 7 f g / d W y X Y w V v s  
 9 z t 5 M A v / M H i 3 2 L d f f S u L i I x k l Z W V U 3 k V 0 B W R p G B I V A i j w Z V E h r S Q l y E I o 9 K u o o L h s r I c 5 g M O b E e c  
 3 W 5 / u b z U y r 5 7 1 7 y 3 q j d r X n s i i m W 3 t A T l F v t R + 9 5 m k c m p L C s r 6 / 6 d O 3 d a e R X Q D S V J w Z C o E E a D K 4 k M  
 a S E v Q x B G p d 2 6 f l w T T F m p q q q q t F g s 3 0 8 e b 3 P c R V V 0 Q K U E L l u 3 J L H Y W x 8 U y o V e i X j v B x b d p Y 6 B T L x d  
 V 1 e X y j 9 6 3 Y D 1 9 g N J + R Z m h f W Z R I U w G l x J Z E g L e R m C M C q G E B U M 7 P y D J i s Z G R m T r V Y L u / x c u h F c s P M H  
 y O H 0 x Z 2 Y J U C 3 2 A / 7 4 k 8 W M 3 k 2 1 q d f i 4 u L f b 2 f i S L e J A V D o k I Y D a 4 k M q S F v A x B G J V 2 7 / p x T T B l J S U l  
 Z X O M L Y L t u p F k J d j 5 + o C F d Z 4 3 3 n F / E 5 F s + J P Y C 6 9 h F q u V l Z W V L e Q f t W 6 o k R Q M i Q p h N L i S y J A W 8 j I E  
 Y V Q M 0 6 L i D J e V Z T A f U B I S E 6 0 l J S V P J S V G s G c f p P u r B D v 7 7 r W z t P P 1 v c V + 9 M 7 H W X h s L E t O T r 4 O 7 0 r M  
 P 2 p d U C s p G B I V w m h w J Z E h L e R l C M K o G K p F x R m U l U m T J p 0 I 8 w G l s b E x 1 W a z P Z 2 f a 2 X v P m c V H l A p g c u 5  
 G z O Z 7 f 5 n h N K h N V E P v 8 g i 0 9 J Z a m r q 0 1 D f 4 v h H r A t Q H / u q l R Q M i Q p h N L i S y J A W 8 j I E Y V Q M K S o Y / p i A  
 M 2 b M m B I 4 A z / c u d L K P n n V I j y g U g K T X z 8 L Z y P n d W O R B 4 4 I 5 U N t 8 A o f a 1 4 B 3 n 3 2 6 a K i I t 0 H z 2 q R F A y J  
 C m E 0 u J L I k B b y M g R h V A z X 9 e N M s E Q F 6 d K l S 7 f 4 + P j D N d V R J C t B z k c v R 7 H i Z c 0 s 7 N B f Q g n x F s t L n z B r  
 c R l L S 0 s 7 H B M T o 7 u k c I R 1 V C k k K o T R 4 E o i Q 1 r I y x C E U S F R 4 c D z O W S l F m T l w 5 e o G y i Y u f v m e B Z 3 1 c 1 C  
 E f G U y F c + Y 1 G 1 3 V l s b O z h x s b G b v y j D A T C O q o U E h X C a H A l k S E t 5 G U I w q g c 8 1 0 / r j h l B W 8 I 9 + 6 z U c K D  
 K k X / t N 5 i P 5 9 F 7 3 t b K C S i R D 3 1 D o u q 6 I y 3 x z 9 c U l I S S E l B h H V U K S Q q h N H g S i J D W s j L E I R R o R Y V N 1 B W  
 k p K S D h c X W d k z D 5 K s B C s / f s h v s X / Q + y 3 2 o x 5 5 i V k L i 3 H g 7 O H 6 + v p A S w o i r K N K I V E h j A Z X E h n S Q l 6 G  
 I I w K t a g I 6 N G j R 0 l M T M w z q c k R 7 M 7 r 7 e x / 3 3 Q Q H l w p + u a f T 0 S z H C + 3 2 L f d 8 Q 8 W k Z 6 J A 2 e f 6 d e v X w n /  
 y A K N s I 4 q h U S F M B p c S W R I C 3 k Z g j A q 1 K K i Q F 1 d X V p 2 d v Y D s f Z I t m l d D P v j E N 1 u P x i 5 b k s i i / 3 7 A 2 0 E  
 B X 8 J 2 X 7 l L S w i I R E H z j 5 T V F S U x j + q Y C C s o 0 o h U S G M B l c S G d J C X o Y g j A q 1 q H g A b w q X l 5 d 3 l c 0 W x W Z P  
 s b O v 3 6 Y f M g x 0 / v w y j M 1 Y U s 6 s r 3 w u S Q r + d o + t + R R m j b H j z d x u b W x s D K a k I M I 6 q h Q S F c J o c C W R I S 3 k  
 Z Q j C q F C L i h f w D q e l p a W L o 6 O j / 4 W X L z / 9 A N 3 F N t D 5 + k A k 6 9 w 8 n o V 9 9 j u L e v p d F t 1 3 E A 6 a / R U + h z V 1  
 d X W 6 / x K y C o R 1 V C k k K o T R 4 E o i Q 1 r I y x C E U S F R U c m A A Q P 6 2 e 3 2 Z x M T I t g l G 2 I c N y s T H W Q p + u T x u 2 N Z  
 4 s z 5 z J K T z + B 9 / w g k 5 X j + U b Q H w j q q F B I V w m h w J Z E h L e R l C M K o U N e P B h o b G 9 M z M z O v s l g i f h t 1 g o 2 9  
 t p d a V w K R L 9 + M Z E t O j m E R E e F 4 Z c / e 0 r K y P P 4 R t B f C O q o U E h X C a H A l k S E t 5 G U I w q i Q q G h k 6 9 a t U Q U F  
 B U 0 J C Q k f p 6 Z E s v P O t L M f D k Y I D 7 g U b f n z c B j b v d 3 G K s q i W L T N 9 q + i o q K z G h o a 4 v l b 3 5 4 I 6 6 h S S F Q I  
 o 8 G V R I a 0 k J c h C K N C X T 8 + M n L k y L z E x M R L o 6 K i f u v V L Z o 9 d l c U + + M w d Q f 5 m v e e s 7 B Z k 2 N Y b K y V x c f H  
 P 1 R d X d 2 Z v 9 V G Q F h H l U K i Q h g N r i Q y p I W 8 D E E Y F W p R 8 Z O q q q q h I C t 7 4 + M s r G l M N H v x H 9 H s f 1 / T f V f U  
 B r t 5 N r T Y W V Z G J L N Y L B 8 X F h Y u L S o q i u J v r 1 E Q 1 l G l k K g Q R o M r i Q x p I S 9 D E E a F W l R 0 A L Y 1 P i U l Z U Z i  
 Y u L H S Y m R b M E s G 3 v 3 W S v d K M 5 D s L v s u k v t r F O J h Y H o / d C x Y 8 d t Z W V l + f w t N R r C O q o U E h X C a H A l k S E t  
 5 G U I w q h o E p X Y 2 F g S F Q 8 0 N T X l F x Y W r s O W g c x 0 C 1 s 8 1 8 b + u d f K / v q K b h b n z N c H L C A o M a y u x g q C Y v 0 t  
 L y / v 4 Z K S E i N 1 8 4 g Q 1 l G l k K g Q R o M r i Q x p I S 9 D E E Z F U 9 d P A w B T z R w r o u K k s r I y P y 0 t b V 1 0 d P T H y U k W  
 N m l c F H v y n i j 2 3 y + O 3 U G 3 n 7 1 m Z R e v t 7 P y U g u D 9 + W 3 9 P T 0 h 7 H b b N O m T U b r 5 h E h r K N K I V E h j A Z X E h n S  
 Q l 6 G I I y K J l H x d Q d 8 r I m K E / C 6 / C 5 d u q C w / D M u z s o G 9 Y 9 m 2 z Z H s 0 9 e s R w T 3 U K / f B r B n r r f y h b N i W G F  
 + a 1 d P I m J i T c W F x f X 4 9 V T / G 0 y A 8 I 6 q h Q S F c J o c C W R I S 3 k Z Q j C q G j q + i F R 8 Y 2 6 u r o E O D j P z M r K e t 5 i  
 s f x Q k G d h c 6 b Y 2 G O 7 o t n 3 7 4 f W b f n x F v j v P 2 d h V 2 2 y s X 4 9 o 1 h c X B S 2 o L y b l 5 d 3 e a d O n b r w t 8 R s C O u o  
 U k h U C K P B l U S G t J C X I Q i j E l K i A t s X B S n w I R l 8 F Q E F u z l y c 3 N r 4 I B 9 u d V q / W d s r I 1 V V 0 Q 6 W h z 2 3 B H N  
 D r 0 R a c q W F u z S e m t / J L v m o h g 2 b H A 0 y 8 x w d O / 8 k J q a u q e 2 t n Z m s N 7 f A C K s o 0 q B 1 0 u i Q h g K r i Q y p I W 8  
 D E E Y l Z D q + r H Z b D 0 h n / i Q O / g q g k a f v n 0 T a m p q x h Y V F W 2 P j Y 1 9 N z r a + l t J U S S b P N 7 G r r 8 8 h r 3 y m I V 9  
 9 6 4 x W 1 v + P B z u 6 L 7 C F q G z V 9 l Z Q 5 9 o l p o c i Y O t f 8 j M z H w e Z O y U z p 0 7 1 + z c u d N M 3 T u e E N Z R p Z C o E E a D  
 K 4 k M a S E v Q x B G J d S 6 f n z Z 0 W P w f W g 3 m p u b M 9 L S 0 n q W l p Z u j o m J e c F q t X 6 V E B / N q j p F s k n j b I 5 u l P 3 3  
 R b L 3 n 4 t k P 3 5 o F c p D o I J X L O G v R r / + p J X d 9 3 c Q k 9 N j 2 P E D o h l 2 X 8 X H x + L v 8 H y S k J B w b 3 Z 2 9 q y B A w f W  
 m G z s i V p E d U Y x J C q E 0 e B K I k N a y M s Q h F E J t c G 0 v o o K v g + G o K W l J a q 8 v L x T S W n p 2 K y s r M 2 J i Y k v R E Z G  
 f h o f H 8 c y 0 y N Z b b W V j W 2 0 s b U r o 9 g N m + P Z P 3 Z a 2 C u P W d n B F 8 P Z t + 9 Y H S L z 3 y / U t c T g j e l + / c z K / v V B  
 F D v 8 Z g R 7 5 x k L e 2 F P J L v n Z h v b f J 6 N L W u 2 s c H 9 L a y 8 N J I l J U Y 7 B s N a o 6 L e y 8 v L 2 1 d Z W b k e 0 j B h w o Q C  
 v u m h j K j O K I Z E h T A a X E l k S A t 5 G Y I w K i Q q r T G M q L i D L R R l Z W U F 1 d X V A 0 t K S m a n p 6 d v A X n Z Z 7 f b 3 4 u I  
 i P g 0 N j b 2 t 4 S E G J a T F c 4 q O 1 l Z 1 8 5 R r H f 3 S D a 4 X x g 7 c V Q s m z k p o U 2 m T U h g o 4 f b W E P v D q y + z s q 6 V E W x  
 0 o 4 R L D 3 V w h I S Y h m s 9 2 u Q k k 9 j Y m J e h + e 7 N z M r a 0 N x c f E 4 e P 5 a q A N m H 2 / i C 6 I 6 o x g S F c J o c C W R Q a J C  
 m A X q + m l N u 3 b 9 + M K p p 5 6 a k Z W V V d i z Z 8 9 e 8 f H x A 0 F m Z m f n 5 G y A f 2 1 I T k 7 e 0 q l T p / 0 g G f s 7 d O i w H 5 b J  
 Y r V a 9 + f k 5 O w v K C i 4 D 8 t b L J Y N F R U V G 7 K z s 8 f B s o E Z G R n l 8 P 4 X b t m y J Q H + T 4 j r j G J I V A i j w Z V E B o k K  
 Y R Z I V F p j O l E h g o q o z i i G R I U w G l x J Z J C o E G a B R K U 1 J C q E J 0 R 1 R j E k K o T R 4 E o i g 0 S F M A s 0 R q U 1 h h 2 j  
 Q h g C U Z 1 R D I k K Y T S 4 k s g g U S H M A o l K a 0 h U C E + I 6 o x i S F Q I o 8 G V R A a J C m E W q O u n N d T 1 Q 3 h C V G c U Q 6 J C  
 G A 2 u J D J I V A i z Q C 0 q r a E W F c I T o j q j G B I V w m h w J Z F B o k K Y B W p R a Q 2 1 q B C e E N U Z x Z C o E E a D K 4 k M E h X C  
 L I S a q B R C z v U h c y E E o Y S w j i q F R I U w G l x J Z J C o E G Y h 1 L p + C C I Q C O u o U k h U C K P B l U Q G i Q p h F k h U C M I 7  
 w j q q F B I V w m h w J Z F B o k K Y h V D r + i G I Q C C s o 0 o h U S G M B l c S G S Q q h F k g U S E I 7 w j r q F J I V A i j w Z V E B o k K  
 Y R Y 0 d f 0 s X L i Q R I U 4 F h H W U a W Q q B B G g y u J D B I V w i x o a l F p a W k h U S G O R Y R 1 V C k k K o T R 4 E o i g 0 S F M A u a  
 W l R I V I h j F G E d V Q q J C m E 0 u J L I I F E h z A K J C k F 4 R 1 h H l U K i Q h g N r i Q y S F Q I s 0 B d P w T h H W E d V Q q J C m E 0  
 u J L I I F E h z A K J C t F u r F + / P q e + Z 8 8 c m J W l q K g o Z 9 y 4 c T l b t m y J g 7 + N g L C O K o V E 5 b j j N m 3 a Z J 0 x Y 0 Z O  
 V l Z W m 8 + 3 o a E h Z / n y 5 T h / T A P 1 P w 7 r e W p a m v T e J C Y m 5 j Q 1 N e V s 3 b r V 6 i i k E 1 x J Z J C o h B D 4 h a v r 1 i 2 n  
 r q 6 u N i Y m p i c c Q B c k J C S s h n + t 7 t S p 0 5 6 k p K Q 9 M C 9 M e H j 4 n p y c n D 3 F x c U 7 4 O / V B Q U F q 7 t 3 7 z 4 J v r w 9  
 s 3 N y O s K B P x W W t y f U 9 d M O D B 8 + P K c W g L o x D L I a 6 t A F h Y W F e 6 K j o 9 v U o Q 4 d O j j q U H Z 2 9 r V W q 3 V 1 d X X 1  
 g v j 4 + J 4 w r Z g y Z Y o p d v Z Q b 6 y 9 e v W q K C k p G Z a e n r 4 a X s 8 O / G 6 k p q Y e h N d 8 E I r I Y r F Y D s b G x m J e x O 8 X  
 v n Z 4 7 A J I T / g e t s d r F t Z R p R x r o t L Y 2 J g K + 7 j a + v r 6 B W l p a R f A 5 7 o H P s N 9 U E 8 P R k R E t P l 8 Y T 9 6 E D 7 X  
 g 1 i 3 e b 1 f 3 a N H j 0 k g q B W j R o 0 y i p z q z o g R I z q W l p Y O i 4 u L W 5 2 f n 7 8 H 3 o c X s Z 6 H u 7 x H 8 L 0 4 C P 8 / C N / 1  
 f f j e Z G Z m r o b 3 t O f k y Z M 7 O l b i I 1 x J Z L i L i m R L a o J n E z B t L 9 p s j y i w j b r a n g a E 2 6 M U 2 E 5 N l b 6 5 u T k O  
 v j A V 8 A W r h 8 e 2 Q G X a E R U V t S 8 K d q Z Q o X 6 F S u S + k / A p U A l Z Z G T k I X i e N / P y 8 n B H P L + 4 p K Q G T D r Y X 9 J Q  
 b F H B u i m s D x 4 S U P B A D X J a g Z 8 z S o f d b j 8 I + R V 2 1 M L X 7 i 2 w 8 2 c 2 m + 1 7 P B D g Q Q H S U l N T c 8 L A g Q P 9 2 p n p  
 C Z w x x 8 H r r Y E d 8 w X w 3 d k H + T 4 s L E z 4 e t Q G X j O D 7 + N B O F H Y A d + b i b 1 7 9 w 7 W 6 x V u j 1 K O B V G B 1 5 j T t W v X  
 i b m 5 u T v g c 3 k T Z O N X W C z a P l X B 7 w J 8 t t 9 D X o Q T w G v h s z 0 B n i P g + 0 M Q Z z x Z F O 0 T h I F t 0 3 R y i R J X X l 4 +  
 E b 6 r O y C H 8 L s L i z U F p I + B 2 B 2 C e o / C 3 g D v i + b j L 1 c S G T J R g Z W / D R O Z U X o K 2 t T O n T u D L g I N D Q 3 d Y S L c  
 J v f A A f w k m A a V V a t W 5 c F E u D 1 K g Z 3 k W J g q g k 2 Q 8 M H X w 0 6 + B Q 4 k O + D L 9 i I c Q L 7 3 p T L 5 G / y i w 2 f / Y l l Z  
 W U u f P n 3 K Y V k w C M U W l X q I s D 5 4 S E A A 8 c y u q K i Y D y K x D 3 Y 2 3 8 M i 4 W v V I y C + D G T g U H J y 8 p 6 M j I z 5 8 B 0 t  
 R 0 G C / w U V f M 2 w Q 5 4 I r / l F E H K / D l 6 e g g c 2 + K 4 e g j P O a + E 7 U w P L A o l w G 5 Q S y q I C Y l I O J 3 H X Y q u I X i d u  
 o s D + k O H + E P b P 8 2 E / n Q 3 L A g K I y q 0 w E e 0 T h A F R w f J e w W 0 G m W 6 B O v q m n s c T e M 9 / B T G 8 F 0 5 4 G r C 1 H 5 a p  
 g i u J D J m o w A q f w n J a M n r 0 a N z Z B h X Y T v w V W e H 2 u A d 2 D g / C N K g U F x e P h o l w e 0 T B s z e w 2 S K Y F 5 E H Z 3 s P  
 4 5 c N z 9 L g b 0 M F v q D f g 2 R d A w K l t P 1 6 E Y o t K r 7 s 7 H U F 6 l 1 K x 4 4 d V y U m J m L z t u j 5 A h 6 Q h O / h L O x J + N 7 M  
 h w N n o O v R c d h 6 2 b l z 5 1 X Y y h P s 1 w z f 4 V / h g H N N j x 4 9 A v U 6 h c + r l F A U F R C G c t g v X Y P 1 C v 4 U b U d A g n U J  
 u 0 e q q 6 u b A 9 H i D P V G 0 z 4 Q R A X L K 1 J Z W R n X r V u 3 V b j N 8 K d w H X o E 5 O d X O G Z v r + / Z U 5 X E c S W R I R M V O K P a  
 i O W 0 B M 6 G l s I 0 q G R l Z X 0 E E + H 2 u A c O 8 L + C z Q W 1 m w L e k 0 t h I t w e U a C i f A Z T J X z Z I Q Q 9 s A M + B P V n 1 f Q Z  
 M w L 1 X o d i i 4 o v n 6 0 u 4 B k O 7 M j G J C c n v 9 F e g u I e 3 A 4 4 w B y C 7 8 8 1 s G 2 6 t 9 T h a w a h H g P f t x f a + z X D f u k Q  
 C H 4 z o H d L k v D 5 l B J K o t K r V 6 + U w s L C 8 6 O j o 4 M q K O 7 B V o m E h I R H h g 4 d 2 h X + 1 g 0 Q F U 3 7 Q P g O Y X k h 5 e X l  
 A x K T k l 7 w t 4 t T S + B k 5 A M 4 R n h 9 T 7 i S y J C J y r B h w / p i O S 2 B s / 2 7 Y R o 0 Y B v z t D Z P D R k y Z D p M g 0 Z G R s Z z  
 M B F u i y j w A d 4 C U y V 8 2 S G 0 S 7 B 5 F V 7 L I w E 6 W 6 Q W l d b 4 D b a i p K W l X Y 5 N s / C n 6 D n a P X i w g T M + H A i u C 3 V 1  
 d d h y d J O R X j P 2 5 + f l 5 d 2 E B 1 j 4 W y + E z 6 W U U B E V E N A B s O 8 x j H R j r F b r F 1 1 q a m b C v C 7 o 0 a L S v 3 / / F O D 8  
 q K i o d v k e w L H 7 i / 4 D B o y H e U W 4 k s i Q i Q p i t 9 t / g k m b J 1 A K v H l o r 0 G j p K T k N J g I t 0 U p s F P e B t O g E R 8 f  
 r 6 k S w F n A H J g q 4 c s O o V 0 D O 4 w v s r K y a m F e T 0 h U W u M X D Q M H F k L 9 3 A + z o n U b K t 6 a r t V S X 1 9 f m 5 q a + g b M  
 C p + n v Z O Y m L g / L T 1 d L 1 k R P o d S z C 4 q 2 C K V n J I y D 1 v O 4 U / R c 7 Z r w k C M q 6 q q z t P j E l 5 / R Q U E o a f N Z m v 3  
 7 3 5 Y W N g X 4 B m K x w e u J D L a i A o c Z O 6 H S Z u V K w W b j u b N m 5 c L 8 0 E h I y P j a Z g I t 0 U p O I 5 C y 2 A e f 2 g c M a I a  
 J s L t E A V b I a Z M m e L p i g B f d g j t H j T n 1 L Q 0 P W W F u n 5 a 4 z O D B w + u h e / P F z A r W q / h 4 q n p W i 0 g K W M s F o v h  
 X z N s 4 3 4 4 2 O o h K 8 L 1 K 8 X M o p K Q m G g F A b 0 M B 2 f D n 4 Y N t p x V V 1 d f B v s k v 4 5 B v n b 9 o C T l 5 e X N a O 8 u M d d E  
 R U V 9 M a C h o R j m 2 8 C V R E Y b U Y G z + x U w a b N i T 6 m r q w t K 1 8 q o U a N i 4 c s s 3 A Z v 6 d + / / / E w D T g 1 N T U 4 Z k e 4  
 D a L A 2 d T n M P W E L z s E Q w S s + Y s h Q 4 Z U w L w e k K i 0 x i d O G D a s G F u 6 Y F a 0 T k P G X 1 G p r a 3 F n b N h u 7 f c Y 7 V a  
 9 2 G 3 H M z 7 g 3 D d S j G r q D Q 3 N 6 d A f b 7 R S F 0 9 n o L D F e D Y 2 g L z P u O L q K D M F R U V X Q b v k + G + B w k J C f t g 2 9 r I  
 G 1 c S G W 1 E Z f j w 4 X U w a b N S T 0 l J S c H B o w G n o q I C h U i 4 D d 5 S W l o a l O 4 f O G P F 5 x F u g y j p G R m e x q c g v u w Q  
 D J P k 5 O S X Q G T 1 a M 2 i r p / W a K a p q S n F A g d B m B W t z 7 B x b 7 r W Q v f u 3 W f o 3 Q + P r c c g E 4 5 7 p O A U W 0 N F 5 f x J  
 T k 7 O v X 5 + X 4 T r V Y o Z R Q U P v v n 5 + f f C r O g 5 f A 6 2 z E C d k T 5 f v S U I x 0 e B P E + E e Z / Q 2 v V T U l L y a n Z 2 9 u 5 g  
 D p j V G t i + U 2 E q g y u J j D a i g s B Z v q Z x K m C 2 r 8 A 0 4 O T l 5 T 0 A E + E 2 e E t 8 f P y H M A 0 4 s b G x + F 4 I t 0 G U 0 r I y  
 T + N T E F 9 2 C I p B s 8 c v o t 1 u d 8 T 5 p Q x k Z c Z r 9 G H q L 9 S i 0 h r N w P u / H S a i d W k K 1 h 3 Y m X 8 H d e Y T + P t l O E F 5  
 O T U 1 1 R H Y q b + M y 2 J i Y g 5 D u e + w T r k + 1 p f 4 2 q I C B 9 + x s I 1 + S Q q 8 h v 9 G R 0 d / k p a W 9 h g c I C 4 u L y 9 f D K 9 t  
 B J w B j o C D j W M K + 8 k R c G I y F c 6 U L 4 Z 9 4 F 1 Q / j 1 4 f z T t O 9 2 D B 8 f c 3 F x / v i / C 9 S r F b K K C Y 1 J g v 3 W p v x I B  
 9 e M n + L z e g A P l X d X V 1 R f D s h G Z m Z k j 4 I R 2 R J c u X R y f L 3 y W I 0 A a 1 8 T F x V 0 M 9 e B l e M x h f 7 u Z 4 H t x p K q q  
 S t j l 4 Q 2 t L S o o X a L l R o r F Y j k y Y u R I 2 f v B l U S G U F S y s r I 0 C Q E e 8 L Z s 2 R I L 8 w E D D j w W r Y N U X Y M V e + j Q  
 o d h a F D A 2 b d o U q 6 V y 4 B n Z n D l z v N 2 x U v M O A V 8 r V I C f Y F s + g f f s Z f h 8 r o c d 7 S W w U 5 2 W n J w 8 E r 6 I I + H g  
 6 g j O w 5 d y J O y E R 0 K Z J b C T v A R 2 u t c n J C S 8 D O v 4 B H b Y v 4 u e Q 0 v w z H b 8 + P H + 3 p m T W l R a o w n Y C Y / F P n K Y  
 9 S l Q R 3 + H H f R 7 I D v X w 7 q m Q V 3 p s m T J E r z z p Z A Z M 2 a U w t l u l 4 K C g p F Z 2 d l n w c 7 1 M a y H v o i L L y 0 q v X v 3  
 r o D X 6 3 M X F z z 2 c M e O H e + C A 9 M g T 6 9 T x P r 1 6 5 N z c n J 6 V X f u f D 1 8 5 w 7 7 e j C F b f g V 3 j 9 f u 0 y F 6 1 S K 2 U Q F  
 9 l c X + N q S h Z I B c v 0 e v L d n 9 e / f v x f s r 6 N h u W q m T J l S C n V y G p y M 3 g W f k c 9 C C u J z L x 7 P Y F 4 T W l t U / A m +  
 V / A a j 0 A 9 d p y U g N Q 5 T k Q w 8 P o P 4 / / w x M V Z 3 p + A b 2 y F q Q R X E h l C U a m o q F g J k z Y r 9 J T B g w c P h W n A g L O Y  
 w T A R P r f a w M 7 2 H J g G j I E D B + J 7 I H x u U e B L 4 2 1 8 C u J 1 h 4 B f X D g Y H A E p w d v c 3 w C y M Q 2 + U L 1 m z 5 7 t 1 y D n  
 x s b G X N x h w 8 7 3 B j j Q H I Z F w u d X k 5 K S E l l l 9 A E S l d a o B g 5 C F t g p v g W z o v V 4 T F h Y 2 O 8 g q 0 / B Q X t 8 U 1 N T  
 M i z z m S l T p + b 2 6 d N n W k Z m 5 g 2 w g 3 t P 7 Q 5 O q 6 j A 5 x A L O 9 Y X Y V a 4 P k / B A w 8 I + i V w B l 0 K f / s N v G e l U O c v  
 g d d 6 B P 4 U P q e n w L a 8 2 N z c r P l g B g j X p x Q z i U r P n j 3 H w r 7 u F 5 g V r V s x K I z w P X i v q q p q C Y i 0 X 3 X Z C Q h 7  
 r 8 z M z K d 8 a W H B 7 Y G D 8 y y Y 1 0 S g R Q X 2 8 b / j + w T f u x v g p H Y k v F 9 d Q O b a H E O W L 1 9 e C i e 1 4 I x d p v F j w y f +  
 t M j D s e u X a d O m S c / D l U S G U F T m z Z t X p / V s A D 6 4 s 2 A a M M C C b 4 C J 8 L n V B i p H Q L t / Q B B W w U T 4 3 K L A h / x 3  
 m H p D u E P A M 1 Q 8 U w W R 2 F V Y W D g N z i R r t m 7 d a o P / B Y S G h o Z S E K F L s D L D n 2 2 2 x 1 v g r P y X P n A g g X l f o a 6 f  
 1 q g m P z 9 / M k x E 6 / A Y O G M 6 U l p W N h f e Q 9 3 r E 4 h A c v f u 3 Z e g B M F B 3 O N Z K e w w N X X 9 w P f 7 G p g I 1 + U p M T E x  
 L w 4 a N G g 4 z O s O f A Y 1 c D b 6 T 5 g V P r e n w D 4 V P z + t C N e l F L O I C t Y b + J z w x E 6 0 X s W A S P y O A l p Z W a m L o L g C  
 M m r D 4 5 4 v + 0 T Y l x 5 B s Y Z 5 1 W j t + l E b 2 P 4 j I F 2 7 i o u L B 4 O Y a H 6 f o A 7 l o p S D r P g k 5 R h 4 / j N g 6 o A r i Q y h  
 q C B w A N R 6 P 5 W H Y R o w w P B 8 f h O c Q f t d u n Q p X j 4 c E O A L s Q s m w u c W B Y x 0 L k y 9 I e 0 Q s O U E X s M n e X l 5 u + D s  
 Y j q e q T p K B B H 4 w p + I r T c w 2 + b 1 e E u 3 b t 2 w p c 5 X S F R a o x r 4 T r 4 J E 9 E 6 F A O f 7 T s D B w 4 M 9 O / R 4 C W T N t i +  
 3 i B F u 5 S E R Y u o 9 O / f f y z K O 8 y q D r b s w H 7 l 7 / D 5 6 X 4 Q c w U O s r k p K S m a Z Q U + i z e x V Q z m t S B c l 1 L M I i q w  
 z 7 s H J q J 1 K g b 3 U 3 A A P B H m A 0 r H j h 1 P B B n V L C t w Y i s d n N W g t 6 j A + / M T y P 0 N 9 f X 1 u n z f Q X Q a U M B g V v h 8  
 n p K a m i o 1 I n A l k a E o K n A m o G m c C p 6 F w T Q g 4 N g S X / t 7 3 V N Q U O D P w d I j 8 G a r / p B w J 7 l 4 8 W I 1 4 z Z 6 g 6 l +  
 C W e g T 1 d X V y 8 d M G B A 0 O X E H T i A N I A w a e 6 j h Y M C / p a U r 2 h q 9 l y 7 d q 1 P 4 5 F C R V Q G D x 5 c p 7 U v P 9 p m + 2 n 0  
 6 N E 9 Y D 6 o w I 6 y E X Z w T 7 s 3 o 6 v t + o E z W 7 x t g S Y p g / 3 J 7 7 A v u D S Q r Z C u o K z Y b L Z 3 Y F a 4 P U r h r W J a E K 5 H  
 K W Y Q l a 5 d u 4 5 x r x v e E h c X d 6 S 2 t t Z n M d I K n D i u x O 5 S m B V u j y h Q Z 4 9 g 3 Y V 5 V Y C o 6 N L 1 A / u F 3 5 O T k x + o  
 q a n p D X / r S q 9 e v R p Q g G B W + N x K w a 4 j 2 P c 4 9 t l c S W Q o i g o Y L J 7 t t 1 m h U l A k p k y Z E p D W i s L C Q s 2 / Q a Q U  
 + I D 8 O V g q M n / + / F w t B w a o d D j g T w 2 2 x M T E s m D t U N U C n 8 k p W u U R d h 7 + D L r W + i X 1 i V A R F R w w C B P R 4 x U D  
 O 6 7 z Y d o u w A E T m 9 G X w s H 8 S / j T s T 1 q R a W k p A T P T N u 8 H q X g 9 7 S 0 t P Q 6 m A 8 q 5 e X l 9 V q 7 C X i r m B a E 6 1 G K  
 0 U U F W 5 S 0 S i h I z Z E G A O a D S m F R k e a r 6 y o q K t S 0 q j v Q Q 1 R i Y 2 M / r a y s P H n T p k 0 B O 5 7 A d + s U X 8 a s w P f Y  
 M X y E K 4 k M R V E Z N m x Y s d Y n A 4 N d A l P d y c 3 N x W Y h 4 X N q T X R 0 N N M 6 m l 8 N c F Y 4 D S b C 5 x Q F D v R q x q c Y F h y /  
 k J G R o f l z G T J k i K + D r r U 2 e / p E q I h K U l L S 4 z A R P V 4 Y 2 I H 9 r t d A Q 3 + o q 6 s r i 4 + P f x B l Q k 3 X D 8 i N H c 9 M  
 Y V b 4 u k R J S U m 5 t 7 m 5 u V 3 E H w R y M 0 y E 2 y U K v g + D B g 3 S 0 j o o X I 9 S j C 4 q m Z m Z + F s 5 o n U J g 6 0 a H T t 2 H A f z  
 Q W c 6 f H + i o q I 0 7 R P h e 6 f 6 x N m f r h 9 8 X + B 7 d W u v X r 0 C 3 i K P E g T b q v n Y A J 8 1 7 r O 0 i Q q S k J C g 6 T K / t L Q 0  
 H P C q K 6 N H j 8 6 x q L i 8 U k v T Y N e u X X U X q u z s 7 E t g I n w + U U B s V J u 0 U c G u K J g I X 5 9 S y s r K c M C x L 1 C L S m t U  
 k Z q a q u n q i K y s r L 0 w N Q Q 4 S B E O 6 O t g p + q 1 1 Q N 2 b v j D h c L X J I r V a v 1 o z J g x 7 d Z 9 C m K Q A v v V / 8 C s c P t E  
 y c n J u Q K m a h G u Q y l G F h W o B x Y 4 k G s 6 4 M F Z e d B b y l w B c Z 4 P E + G 2 i Y J D A O A E Q Z W I + t q i A s f G 7 + H 7 H d B W  
 F H c q K y s 1 H x s S E x N x n 6 V d V O C N w b P + N i t U C p y p H I S p r l R V V a m 6 p X 9 h Y e E e / N B F / 3 N P c n I y / p 6 R r o C k  
 q f 7 F Z N z O N W v W + H T T H y O x f P n y F D i D E L 5 G p Y D Q + S q z 1 K L S G q + 0 t L T Y t b a G w t m W r 6 + h 3 Y D 6 Z 4 c D 2 X c w  
 K 3 x N 7 s H W i e L i 4 n Y 5 2 3 Y F 5 O o C m A i 3 U R T Y D + N r V I t w H U o x s q h 0 6 t R p E k x E 6 x E G 6 s J H d X V 1 7 d p F j i 1 1  
 c B z U J K K l p a U 4 t M E r v r S o w E n + 6 / 3 6 9 R s I 8 0 E F 5 C s F B E n z A O M F C x b k c C W R 4 V F U o K J o G q e C o + 5 h A + 0 w  
 r x v w 4 a h q w m 5 o a B i V l J S k 6 p 4 R c H D 9 B S q U b t u 5 c + d O N H / V Z 7 C w o 1 I 7 P s X w w J d S 0 3 0 6 4 E x f 1 b g D A d S i  
 0 h q v z J 4 9 W / N 6 u 3 X r Z j p R q a 2 t x b s 6 C 1 + P K D k 5 O c / D t N 0 Z M W J E s d q T K g y O B R s 7 d m w V z K t B u A 6 l G F l U  
 Q J 6 x W 0 S 0 n j Z B M S 8 o K G h 3 C U U y M j L w J 2 W E 2 y l K V l a W q j u 7 a 2 1 R g e 3 4 A g d x w 3 y 7 A M c G z f c 0 K i o q G s q V  
 R I Z H U V m 0 a F G x l g G i m K q q q p E w 1 Q W U H p A f r w K A T a k 4 2 B T E S n U F 6 d G j B 4 4 p 0 Y X J k y f j l R L C 5 x E F P s A r  
 Y R o S Z G d n a 2 p 1 A 8 t + F q a + Q C 0 q r f F K f X 2 9 5 v X 2 6 t X L d K I C J y a q D 2 S 4 H + v Z s + c w m D c E i Y m J r 8 J E u K 2 i  
 5 O b m q u 2 u F j 5 e K U Y V l X H j x n X V I n N w E P 8 I p o Z g 6 N C h / b V c a M D v 7 O 7 1 x F l r i 4 q a M V 6 B B M Q R j 3 P C b V N K  
 e X n 5 K q 4 k M j y K C g I H V U 3 j V M C I c K y G L n T v 3 l 3 V A N W 0 t D T H w F Q Q h v 5 q m 7 y L i 4 v v g 6 k u V F R U 4 E 5 E + D y i  
 w H O f B N O Q I D U 1 V d O B H c 5 q H f 2 Q P k A t K q 1 R g + b 1 w n f I V K I y Y s S I H C 3 3 T Y G T G R Q D w w D i g X f J F m 6 r K F A e  
 7 9 G k B u H j l W J U U Y H 6 q O l K z 5 q a m m U w N Q z J y c m a u n 8 a G x u 9 X m S g t U U F R M X X 1 m t d 6 N q 1 6 8 k w E W 6 b U q K i  
 o t Z z J Z H h V V T y 8 / N v h U m b F S o l I y P D 1 z P m N s B z 3 w U T 4 f O 4 p q q q S j r w w 1 m W K r H C g T s t P v z e g g i Q u e t h  
 I n w e 9 / D B U / 7 + l L t h 4 F 0 G w t c q C o g N T n 2 B R K U 1 X o H 3 W P N 6 4 X u L 3 z X T A C d E q s a u O Q M 7 z X U w N Q w N D Q 2 N  
 M B F u q y j w m a o d / y d 8 v F K M K i q w H 8 f X K 1 p H m + D N 1 p q b m w 2 1 T 8 3 M z H w Q J s L t F Q W k 4 n S Y e s R s o j J 0 6 F C 8  
 T 4 t w 2 5 Q C 9 f x 6 r i Q y v I p K f X 2 9 J i u K s d t / 2 b p 1 q 9 8 C s G n T J r x + 3 u t A O b v d / j u U l S o p m P h l M B G W d Q 9 Y  
 + C C Y + g 1 U I N V f K v 7 b K y G D 1 g M 7 C C J O f Y G 6 f l r j l f H j x 2 t e L 5 w B f q f H 9 z Z Y w H d u P 0 y E r 8 U 9 e H I w b 9 4 8  
 Q w 1 e 3 7 J l S 4 q W b n X Y F + J U D W 0 e 6 y l G F J X J k y d X a R k M n p O T 8 w R M D Q V s 0 5 k w E W 6 v K F A e T 3 Y 9 Y r a u H / 4 T  
 H M J t U 0 p 2 d v Y + r i Q y v I o K X p 2 i p a 8 Q 0 9 j Y 6 P f d L U G Q U C K E 6 3 d N f n 6 + r J L 2 6 d O n P 0 y E Z d 0 D j / V a O b y x  
 f v 1 6 H E c j X L 8 o U N m u g m n I Q K J i P F G 5 7 L L L 8 K A s e q x i s E + 9 c + f O J 8 C 8 4 c H + / P j 4 e O H r E A U H F c L U c M B Z  
 t 6 b u g R U r V q g Z U C t 8 r F K M K C o d O 3 Z c D B P R 4 4 U p L S 0 9 D a a G A g 6 4 m l r M k p K S v E q F 2 U Q F w Z t 8 w k R 1 U l J S  
 f B M V J D Y 2 9 m 2 Y t F m p U s A O s a L 5 B V Q + V d 0 p U A 5 b f G S k p q a q 2 g G k p a V 9 h 1 f s w L z P g B h p + s X k 6 u p q 0 4 9 P  
 A T l L H z V q V H p E Z G R 6 b W 3 t x b B I + F p F 8 U N U q O u n N a q A 7 6 z m S w N h Z / k G H L h 0 v W o v E D Q 0 N G j 6 z v H u a 8 N h  
 s 9 k 0 1 e m c 3 F w 1 B 3 r h Y 5 V i R F F J T k 5 W 1 e X v z I g R I 3 S / F b y / L F y 4 U F O 3 B + / q 8 g i I i q m 6 f h A Q N k 0 y H h Y W  
 9 i R X E h m q R A U s B 1 s B 2 q x U K S A A f v d 3 w x m T 1 + 4 U v E 6 7 q a m p T d 9 k X l 6 e q n E 1 e B Y 5 b P j w v j D v M 7 A T X A M T  
 4 f r d g z e u w 3 u P w L y h w C b / C R M m p M N s O h w E O o N M d I b X 1 b 9 b t 2 7 L o q K i l s F n s Q 7 O c n b D / G 4 o s x v O U N + F  
 Z e / C + / d u R E S E 6 v t Y Y K h F R U b A R A U + n 5 d g I n q 8 x 4 D g X A H f q U S Y N y y 5 u b m q v 3 O Y 8 v J y w 5 1 x I / A d 0 z S O  
 o a y s b C p M v S F 8 r F K M K C p 4 A g k T 0 e P b B G S P w c l m u 9 4 7 R Q R e h a r l y h 8 4 x u L U I 2 Z s U Q G 0 7 r d 9 b 1 G B L z q 2  
 A r i v U D G 8 o v n M m D F j a t V 8 y K l p a c / A t A 1 w g B 0 D E + F j 3 A P b u g G m P p O V l f U Q T I T r d g 9 Y M 7 Z M t Q s 4 c L i y  
 s j K 9 c + f O n W D a H 8 T D I S C Z m Z l 3 R 0 d H P 5 K Q k I A / m P Y O f m G 0 3 O V X a 6 h F R U b A R K W w s F D T y Y V r k l N S H o c D  
 W F e Y N y R w l q b 6 O 4 c p L S 3 1 9 W A c a D T V t S 5 d u q i p Z 8 L H K s V o o r J + / f o c L W N 3 4 u L i 2 m 2 f 6 g 2 Q f u E 2 i 8 J f  
 s 0 f M 2 K K i t d U Q 4 n u L y v L l y 1 P V 3 M b e G R w I N X X q 1 G y Y 9 4 m S k h K U B + G 6 X V N X V y c c y Y + 3 C r b b 7 T / D r P B x  
 r o E D s 9 r R 9 E J A P l T b P 0 h N 0 M a n N D c 3 J 9 b W 1 n a C s 7 D R c O Z 2 K V S Y P V F R U e / g j e m 0 m L 7 e I V G R E T B R a W x s  
 V C 3 r o l i t 1 u 9 y c 3 M v L Q K M N s g 2 P i F B 9 e B 1 z M K F C 0 t g a j g i I i I 0 1 b W Y m J i Q F 5 W a m h p N 3 X r J y c n t f j B W  
 A k 4 C h d u s F G 9 X o Z p R V D I y M o I n K g h v D X B f q W K g w q l p p h S S m p r 6 M k y E 6 3 U G B / i C D C n u g G B 7 V X X / o M n O  
 m T O n F u Y 1 g z K m Z X R 6 9 + 7 d A z o + B c Q t s V u 3 b v 0 6 d u x 4 K Q j B K 3 C 2 o e n 3 X o I R 6 v q R E T B R w e Z w + P w P w a x o  
 H a o T H R 3 9 X V p a 2 o 6 u X b u O 6 t 2 7 t + 4 / 5 u k L + M O i M F G d q q q q u 4 0 Y O J B h K 6 Z w m x U S 8 q J S U V G B l + m K H i s M  
 v I f f i d 5 b I 0 T r Q F I Q F Y 8 X o Z i x 6 6 e k p C R 4 X T 9 I X l 6 e p q Z k O F j 6 d E X N j B k z s t V c R Q M H v N d g q k i v X r 1 U  
 X 1 Z d X l 7 u 0 4 E G x A N l T L h O 9 0 R F R b H 1 6 9 e n w r y u N D c 3 W / I L C s q g Q l w K z / G K l i u Q 2 i M k K j I C J i o I 1 O s L  
 Y S J a h + a g k M f G x n 4 K B 4 Z d + I N j s D + o r u / Z M w 3 + F 1 R W r l x Z C R P h N h 4 D C X l R s d l s 5 8 F E 9 N i Q D 9 R t j + + P  
 G U W F b 4 N w + x T i n 6 j U 1 9 c 3 w c R 9 p Y p J S E j A V h H N w J n b K T A R r t M 1 s K M 8 G 6 a K b N q 0 K R V v B A S z w s e 7 B s 4 Y  
 f d r W j I w M 1 V e 8 w H P o 2 p c K Q h c D o j Q S D h x 7 4 H U a r u V E K d T 1 I y O g o g I H o V S 7 3 f 4 v m B W t x 6 / g I M a Y m J h 3  
 4 H u + K y 8 / / 6 z i 4 u K + s F M q X L F i R U A H 4 u b m 5 f n y n o V K Q l 5 U c n J y N I 0 / C q W M H D n S 4 / t j x q 4 f v g 3 C 7 V O I  
 f 1 0 / 2 B q g p c k V b 1 C 0 Z c u W G J j X R F Z W 1 q M w E a 7 T G T y 7 a 5 o w o T v M e y Q 7 O 1 v V m 4 S t E L 6 M q U l O T s a 7 8 A r X  
 6 Z 7 8 / H x d x q d g P 2 Z B Q U E 9 v E / 7 s Z U G F p k q J C o y f N n Z a w J 2 b g u D M S Y J v 5 P w n f 8 2 K S n p 5 Y 4 d O + 6 C H d Q S  
 O O h U d e n S J c 3 f W w C 4 U l 5 e r r o V M w Q T 8 q I C + 2 K t 3 / O Q i b f P w o y i A v t 7 r Y P 6 / R M V B A 6 O m s a p D B w 4 c A h M  
 V b N 8 + f I Y N a 0 D K S k p 2 P f u F d h h z o O J c B 3 u 6 d y 5 M 7 b k q G b r 1 q 2 R s G N W 3 Z L R q 1 c v b J H y i 8 r K y j S Q r 2 s i  
 I y N N 0 4 L i H u r 6 k R F w U c G B 5 f B 9 w a v j R O s K a P D E B n I A d r A P V 1 R U n A W C X T V 2 7 N g E + J / P V F d X a / 5 8 Q i g h  
 L y o W i 8 W n y + p D I S p E x X R d P 4 D W 7 6 t / X T 9 I S U n J 1 T B x X 7 F i + G 2 E V Q M 7 f F V n S 3 C w v h y m X h k 1 a l S q 2 l Y H  
 k D B N H + q E 1 h Y d 4 b r c g z v s L V u 2 + D U + p b i 4 u E d 8 f P w B m B U + h 1 l C L S o y A i 4 q C B z c 8 6 E O f g K z o v U F L d j K  
 a r f b X y 4 v L 7 8 4 v 6 C g t K W l J R K W a y I h I Y F E x T O i x y n G a K K S m 5 s r e t w x k V B s U Q G 0 f l / 9 b 1 G B H f J Y m L i v  
 W D G Z m Z n Y j a M a O B j v h I l w X c 5 g M 3 a / f v 1 U f 7 l A l v 4 J E + G 6 X I P X v I P Y q O 6 q K i 0 t V X 2 b Z 9 4 S 5 T O 5 e X l N  
 s J N X d b l 1 o I O X q U d G R v 4 M n 8 O 3 c P D 7 F k T w B 1 E 5 p V C L i g x f d v Y + M X 7 8 + C H w 3 m v 6 r A K Z a J v t Z 5 C O 2 0 B a  
 e j Q 3 N 2 s R F h I V z 4 g e p x i j i U p y c r L o c c d E q E X F E f 9 b V O A M K M Z q t f 4 B s + 4 r F y Y l J Q U P r q r A r h S Q h W 9 h  
 V r g u Z 9 L S 0 l S v E 6 m p q c F B t 8 J 1 u Q f O P K f A V B V J S U n X w U S 4 H v f w l i i f g P e k K T w 8 P O C S g m M M 8 L O F 6 b c 4  
 1 g C W v Y 0 D g D M y M h 6 C v 6 / u 2 r U r v o a m o q K i J v g C N M B 2 V c y Y M a O i o a H h I t f 1 e A u J i o y g i Q o y Y c K E I T a b  
 T V P 3 b a A T E R H x M + y A b 6 u p r S 2 A v 9 V A o u I Z 0 e M U Y z R R 4 f u H Y z I k K o 7 4 L y o I V C T V A 0 g x k y Z N w s s J v T J 0  
 6 F B V F b + g o O A 2 m K r m x B N P L F H 7 o 4 o 5 O T n 3 w F Q V y S k p H 8 B E u B 7 3 w M H c p / E p F R U V Y 3 F H D r P C 9 f o a F J K o  
 q K h v Q T Y O 2 O 3 2 2 z p 3 7 n w 1 y E g T T B v h 8 6 1 c v X q 1 q s 8 M 0 X p g 9 0 N U q O u n N X 4 B O 8 M C O I H Y C U K q + o Q j G M G T  
 l L K y s i k q W l c 0 f z 4 h F D X 1 T P Q 4 x R h N V A J 5 V 2 y j R 4 W o U N c P F F B F T m 6 u p u v c u 3 T p s g i m X s n N z V V 1 Z l 5 f  
 X 4 / d T 5 q A g 6 O q 7 h + 8 m + 2 m T Z u 8 d v / g o F + 8 U g h m v Q a l w J f x K X V 1 d S V w 9 u u 1 h U l N s L U E h O c w V P R n y 8 v L  
 z w M h G d H U 1 K R a R j x B o m I u U U F 2 7 t w Z k 5 q a O h U + i 0 + x b s A i Q w S 7 F b O y s s 5 L S E z 0 J C u a P x 8 I j u 0 K h a j 5  
 s V f R 6 1 e M 0 U R F 7 U m l M + H h 4 d i d K X q v T B f 4 L D x e y U q i A k A B V Y A o 4 J U 8 7 i t X T H J y M n a R e A X K e W 2 h A J H 4  
 R Y 1 I u J O X l 6 f 6 z e r e o w f + P L d H 4 M C k + i e 8 4 + P j s Q V K E z j I E M T N 7 y s 1 4 E v 8 C z 4 / i M k q E B + 1 T e u a I F E x  
 n 6 g 4 g R 1 j W k 5 O z i q o I y g s h m h h Q X E C u T 8 X 6 q u S r G j + f C D H E q L X r x i j i Q r f P 6 h O c X E x 3 n f l m I B E B Y A C  
 q k B R A G F Q v V O D i o c C 4 p G 5 c + f W q D m z S 0 p K 0 t T t 4 + S k p q Y e a s 8 c M z M z v Y p V W V m Z 6 l a l t L Q 0 L K u J j h 0 7  
 n u T P v S / w o A M H n 8 e g Y g + E v w N K E E W F x q i 0 R n d m z J i R h v c n g e / X w y C 3 h 7 W e 1 e o d / K 7 m 5 + c r 3 d C R R M U z  
 o t e v G K O J C t R B 0 e M U Y 5 B x G E E B 9 u c 0 R g U K q A a 7 E G D i / g T C Y H P u J Z d c k g X z i o A V 4 2 X M w s e 7 p r 6 + H u + L  
 4 h M g D I d h I l y v a + A A / w 0 O 7 I V 5 R X C A K U y E j 3 d P Z W U l / s i W a r C P P j o 6 W l V X l S g x M T H f l Z a W L v G l 5 c k X  
 S F T M L y q u 1 N X V F V Z V V T X D d / x 2 q I c H r V Z r u / y I J T z n z 1 2 6 d B k O 8 z L i 4 u I 0 f z 5 b t m y x w f R Y Q f g e K M V o  
 o q L 1 8 m Q o T 6 K i k G N e V O C M X 9 M 4 F T h Y e + x O A T n w 2 q Q V F R X 1 x / r 1 6 3 3 + b Z G c n J z N M B G u 2 z 1 D h w 4 d A F N F  
 E h I S v o G J 8 L G u w f E p e K U U z K s G d s 7 4 w 4 X C 9 X k L y N g 7 f f r 2 1 W X s i V q C K C r U 9 d O a o I F 1 t 0 + f P g N B z O d D  
 d s T G x r 4 T G R n 5 n d r x W f 4 G v v O v N T U 1 y S T D l x u + L V y 4 0 N e D s R k R v g d K M Z q o g I j i e A 3 R Y 4 W B O m K E 7 o 2 g  
 A K J C X T 9 Q Q D W j R 4 / W 9 F P c f K C s k G X L l m V B Z R M + z j V a b 8 j m z k B A 7 Z k h i J V i 9 8 + q V a s q 1 H Y j 8 V v s a 0 J r  
 Z X Q G z n 7 v W 7 J k S S H M B 5 U g i g q 1 q L S m X a n v 2 b M K Z G F i a W n p B V C / 8 X e m P o u I i P g x U K 0 u X b t 2 P Q 2 m E n l 5  
 e R N g I i y r F K h z J C o K M Z q o W C w W T d 9 z E G g 8 a T w m o B Y V A A q o B q 8 a A P N V P U 4 F z v R x Y K i Q u r o 6 v C p I + D j X  
 F B Q U N M P U L + C M U F X 3 D + z Y 3 o e p k K q q K r z X i v B x 7 u F X S K l m x Y o V W b D j F 6 7 L U 2 B 7 3 5 k + Y 0 b Q f 8 k W C a K o  
 U I t K a w z F l i 1 b 0 k B a 8 L e n 5 i c l J e 1 A c Y G D j W 4 D c / G 7 6 N o V C z t r z e 9 Z 5 8 6 d V V 1 5 G C I I 3 w O l G E 1 U C g s L  
 v f 7 W m 2 s S E h J w e k x A L S o A F N B E Z m a m a r v D u 6 p u 2 r R J O O 4 D z s p 2 w 0 T 4 O G d w n M u o U a P 8 P h B 3 7 N j x d p g I  
 n 8 M 1 2 G I y Z s y Y L j D f h p S U F N U / n d + j R w 9 N 4 1 N g h 6 9 a g p w J D w / / I 7 + g o B b m 2 w U S l W N b V N x p a W l J A 5 k f  
 V V F R c U d U V B S 2 t o h e g + p g S 8 0 A A O Y d n H X W W T 1 g I i y r F D h R w u / s s Y L w P V C K 0 U Q F x E P 1 L 9 I 7 A y d 4 F T A N  
 e U h U A C i g C R C V V T B x f x L F j B 4 9 u j d M Z c B O z Y Y S A 7 P C x z g D z / U G T P 0 G 9 n f j Y C J 8 D v c U F B S s g 2 k b U l N T  
 X 4 S J 8 D G u g T P L P 7 Q O a I W K u B U m w v U p B R 6 z C 6 b t R h B F h b p + W m M a 4 C C Y B s K y G g 4 + n / v T N Z S T k y M T D T V d  
 x a 6 B 7 4 g R m s C D h f A 9 U I r R R A V v p Q A T 0 W M V k 5 W V 5 f W W E q E A r 8 f C 9 0 C U Y 7 7 r B + n Z s 6 e m M x v Y Y c n 6 m p G h  
 Q 4 d O h o m w v G v g s R t g 6 j d b t 2 6 N i Y + P V / X L w 7 m 5 u W 2 6 f 7 A J m h 9 o v Q a E 5 j m Y a i I u L k 6 V B L m m v r 5 e U 6 u N  
 3 p C o k K h 4 A 4 U F D i Z / w 9 Y / + F P 0 m j w G 6 g x + L y R w U C 9 M h G V F g e / V N z t 3 7 v R 4 J V 8 I I X w P l G I 0 U S k v L 9 e 8  
 X j i p P C Z a z E h U A C i g G b U H f U x K S s q d M J W R k Z H h t Q U B d m 5 s 2 L B h p T C v C y A Q q r p / 8 F b O 4 8 a N k 1 1 W P W b M  
 G N W / m F x U V H Q + T D U B 2 y Z c l 1 L g T P U P H C 8 E 8 + 1 G E E W F u n 5 a Y 1 r K y s r W d e j Q Q b O s u N e Z z M z M h 2 H S p p y n  
 T J 8 + v U 2 L b o g i f P 1 K M Z q o 4 J W d u M + H W d V J a W 3 l D n l A V K j r B w p o B g 6 s q n c Y y c n J s t H Z 2 D q h 5 j J f 2 E n h  
 2 Z N u V F R U q L 5 q A G R j G U w l w N w X w k R Y 1 j 2 D B g 3 S 1 N K x a d M m v A x T u C 6 l Q M V 9 G a b t C o k K i Y o W 4 I Q F u y p F  
 r 8 t j 1 q 1 b J 4 1 D y M / P X w M T Y T m l d O z Y 8 Q y Y H g s I X 7 9 S j C Y q C N Q R V R c 9 O I M X I F x w w Q U e 7 9 U V C p C o A F B A  
 M y U l J a r 7 E 3 G A 6 s S J E 6 X K N H L k y P 4 w E Z Z 1 D b z Z W 2 C q G 3 i V Q k x M j K q z u q S k p C d g K p G X l 4 e t Q s K y r s E 7  
 9 2 I 3 E 8 y r 5 t R T T 9 X 8 x Y f t w d a h d i W I o k J d P 6 0 x N R M m T O i K g + N h V l P 6 9 O k j H e T g 4 K r p 9 g i Y j I y M V 2 F 6  
 L C B 8 / U o x o q j A S a 2 q V m / X 9 O v X T 3 Z S G Y p Q 1 w 8 A B T Q z f v z 4 e i 2 D 5 O C N w z E p D o q K i r x e P Y P r B r k Z B P O 6  
 U l h Y u B 8 m w u d 0 D Q g N 2 7 B h Q y b M O 4 C D L I 5 b E Z Z 1 D V Q o z e N T + A 5 D u D 4 P 8 f U A q R s k K i Q q W u G D 4 0 W v z V O k  
 g x y e B G i 5 P Q I G r z 4 a M m R I Z 5 g P d Y S v X y l G F B X Y P + O t K E S P V 0 x 8 f L z s p D I U I V E B o I B P g P 3 + C h P 3 J x M G  
 5 A T H p D h I T U 3 1 e t B P S E j 4 E q a 6 U 1 F R o f q L 0 L N n T + z u w V v b R 6 u 9 I 2 d Z W Z n m 8 S l w x u f L F 5 9 E R T k + Q a I S  
 e G C H q / k S V I j s I J e X l 6 f q Z M M 1 2 d n Z V 8 A 0 1 B G + d q U Y U V S m T 5 9 e p v W y d h x T O G r U q D q Y D 1 l I V A A o 4 B O w  
 w 1 A 9 T g W s 1 z H o a c m S J Z 3 V V E S Q m Y D s W G b M m J G u 9 q Z U K S k p d 8 P 0 u O 4 9 e u D v j g j L u A e + M C f A V B N V V V W a  
 v / j R 0 d H t P t q d R I V E R S v 1 9 f W a L 0 G F y A 5 y c N K j + a w b T j R + P u G E E / J g P p Q R v n a l G F F U E D g B 1 t z q V l B Q  
 c D 9 M Q x Y S F Q A K + I S W 6 9 5 t N h t b v 3 5 9 d E V F B Q 5 s E 5 Z x T a 9 e v T Q f 8 N U C A v I U T I T P 6 x r Y 5 p 9 b W l q i S 0 t L  
 z x X 9 3 z 3 Y J O 3 L l T g n n X S S 5 i 8 + f D H b v S K S q J C o + I D m 1 w 1 n z L K D X F N T U z r + l h b M C s s r J S 0 t 7 R q Y h j L C  
 1 6 0 U o 4 p K Z W X l R p i I 1 q E Y H P s E 3 8 V 6 m A 9 J S F Q A K O A T D Q 0 N Z V r G q Q w Z M m Q 4 H K z 2 i v 7 n G u x S C u S l t / B F  
 a I G J 8 L n d M 2 D A g M m p q a k P i v 7 n n u z s b M 3 j U x C Q o T K Y C N e p l I S E h P d g 2 q 7 0 7 t 2 b R M V g o l J U V J R U X V 0 d  
 y / 8 0 H M X F x a r u n + Q a O K D 2 g a m M z M x M P I M W l l c K 3 i w O 9 l n t e u 8 h r e C J E l 4 l y f / 0 h v B 1 K 8 W o o t K n b 9 / 0  
 i I g I z S I K + + l X p 8 + Y E Q 3 z p g E + 3 z g + 6 x E S F Q A K + E x s b C y O J X F / Q m G 6 d + + + D Q e p i v 7 n m q y s r B 0 w D R h z  
 5 s x R 3 Q 9 a U l J y N 7 z G r 0 X / c 0 9 5 e f k F M P U J r b / z g 2 c Q K 1 a s k A b 7 B p u 6 u r o 0 k C V N Y w V I V G Q E R F T s d v t 6  
 E P 3 n 6 u v r g / p L 2 m r p 0 q W L p v c Y r x i E n b k d 5 m X 0 7 N l z t N o f C H U N v D c f g c w Z V u R c g e 9 Y J e w L H 5 0 4 c W I 3  
 v s g b w t e s F K O K C g I H Z s 0 i i o H 6 h W O g D A / U w Y i O H T u e D J / v N r 7 I I y Q q A B T w G f w x M p i 4 P 6 E w c M D / j 2 i 5  
 e y o r K 8 f D N K C A f b 8 J E + H z u w b E 6 j 9 q W 4 1 G j B j h 8 1 V K G R k Z q o X P m d r a 2 q U w D T q d O 3 f u A p / 7 R z A r 3 C 6 l  
 B E N U + K B n n w g F U Q E c r w H q 7 d e 5 u b k n w s E o o n W x M b D Z b J t g I n p t w s D 3 A g f s C 4 H 9 y W s w E T 7 O U 7 K z s x 9 q  
 a m o y 7 J k 3 t g r U 1 N T M h Z M X x w m S B q E Q v l 6 l G F l U G h s b R 2 u 9 + R s G W 8 3 g 4 D 8 G 5 g 1 L V V V V G o j H T T g I G P 5 U  
 J R Q k K g A U 8 B m w w v k w c X 9 C n w M 7 s l 9 F Z 1 B 6 U 1 x c r L k f 1 F P g T F Z x h 6 o G L c L n D D z m F X i v g n Y g g j O 8 C P i S  
 z Y 2 L i 1 M l n O 4 J h q j 4 8 R w h J S o Y 3 B H C m d u N v X v 3 b p d f 1 x Y B 4 o F d l u 6 v S z F 5 e X l 7 Y C o E 1 j V a S 9 e z a 5 K S  
 k y 8 a N W q U 4 W R l y J A h F W l p a T t d W 3 y P R V F B 4 L P 3 S U T x 5 H L A g A G j Y d 5 Q o B x X V F S c C I L 9 I f z p 3 F 4 S l a M J  
 n K h M m D C h z J c m W K X A 2 Y 7 i j k l P + v T p U + a L s S s l I S H B r + 2 G M y j V 4 2 a c w Z 0 0 C F c T z A c c P A u A M / Q b + V m A  
 T y F R k R F w U X E G 6 u a H t b W 1 4 0 e 2 8 4 G 5 V + / e P b T W n 4 K C A j w R U g R e m 0 8 H M / z u l J W V 7 e z f v 7 8 h u o F A K B P h  
 O 3 a O s x X F N c e q q N T X 1 / e H Y 8 u f M C t a n 8 f A C e 9 / 4 C R 6 9 M 6 d O 9 u 9 R R F P J m H / 3 h l O L H c K 6 j + J y t E E T l Q Q  
 O D h o 7 r Z Q C h i n x x 2 T n m R l Z e m 2 3 Z m Z m S g a P j N + / H j N 9 w / A 4 I 4 N D p Y l M B 8 Q 8 B 4 y X b p 0 G e 9 2 F u B T S F R k  
 B E 1 U M L i D h P r + j 1 6 9 e v W H A 1 T Q d 9 7 w n L G p q a m v w G y b b V O K x W L 5 E x 6 X D v O K l J S U D I A T D p 8 O Z h h 4 T 5 4 d  
 O n S o d I v + Y F N Z W Z l Y W F g 4 J y o q 6 n X 4 U 7 i N x 6 q o I P D 5 7 I S J a H 1 e A / X i P 6 W l p e t m z Z r V L j K K g g K y 1 T k j  
 I + N G q M t K r d A k K k c T W F H J y c n R 3 G 0 h C u 6 Y l i 9 f 7 n H H p C d g 3 F f C R L g t W t O n T x + / L 4 2 D C q 1 q 3 I x 7 w N Q /  
 7 N a t m + 6 y 0 r 1 7 9 8 5 w c L k T B + 7 C n 3 6 H R E V G U E X F G d x 5 w 0 7 v b t i B D o K D Z F B a W H D w a n 5 + / k M w K 9 w m p f A r  
 e 7 w C 5 a 6 D i X A d a m K 3 2 7 8 u K C i Y 0 9 j Y G L Q D G h x I M r t 2 7 b o R z v w V B c W Z Y 1 l U 4 P u V D p L 9 O c y K 1 u k 1 2 H I G  
 9 e / Z 4 u L i z p s 2 b Q q K o M P 7 G l 1 d X d 0 1 O T l 5 m 9 V q 9 d Z N T q J y N I E V F f h Q d B m n k p a W 9 j R M g 8 b Y s W M H + 9 r H  
 7 Z r 4 + P j f Y O o 3 5 e X l y 2 E i f A 5 v i Y i I + B D O l m f X 1 d V F w d 8 + 0 9 z c j G c B 1 S B N W 6 K j o 3 0 a i 6 I U E h U Z 7 S I q  
 z u C g Y / h 8 / 1 F W V j a 7 R 4 8 e m Y F q I o d 9 Q 3 l K S s o z M C v c D q V g t + y g Q Y N U D Y q c P m N G R n x C w s c w K 1 y X m m D 3  
 N e x / n o G D y 6 B h w 4 c n w j L d g e 9 m L A 6 4 B / n f g n I E i 4 T b 4 p 5 j W V Q Q O O h O h f 2 0 z 6 1 m G G z R A G H Z 1 q 9 f v 2 r c  
 x 8 E y X U E J 6 t y 5 c y a c 3 M 2 G E 8 d / w H d L u B 2 C k K g c T W B F Z e n S p Z 3 0 G O 9 R V V X l V / e J L 4 B k f A U T 4 f a o D e x 4  
 d B l X A 1 8 g O + w o U X q E z + M t 2 H W U k J D w j 5 K S k n G 1 t b W Z W 7 Z s U S U t a 9 e u j a 2 o q M j N y 8 s b B 4 J y t 4 q z A J 9 C  
 o i K j X U X F N V B n v i 4 t L b 2 7 d + / e 4 w Y O H O i 3 t D Q 1 N U V B P c q F b I A D h O o D s m u y s 7 N f g q l q e v X u P Q D q v 9 / 1  
 F o U F 3 o / X Y U e / Y e j Q o b X j x o 3 z W V p a W l q i a m p q M u E E Y i A c J F H 8 n / G l d f J Y F x U k K y v r G j 1 O K n H f h v s 4  
 + D z G 5 e f n Z y 5 f v t z n E z u o 5 4 m V l Z W F K C d Q X + + O i 4 v z p a 6 T q B x N Y E U F g Q / f r w M + H m Q X L F j Q C e a D C k i G  
 3 9 0 / B Q U F u g k W V D B f f g u l T V D A o H I / k p m Z u Q G + l L N h h z s O l h d i c B 4 O S L P h i z U 7 N z f 3 Z i j 3 j K 9 X 8 m g J  
 i Y o M w 4 i K M 3 g g S E l J + Q r q x K 6 y T p 1 m p 6 W l F e b l 5 6 e u X L l S 8 W C N B 2 M 4 i C R 2 6 d K l E M 4 o B 8 J 3 Y Y P d b n 8 k  
 K i r K 5 / o E + 4 L f Q L Q 1 / 3 Y L P P 9 i f 8 a r u A f v + Q R n x 6 / D e 3 I z 1 K v Z f f r 0 G Q j f q 0 L 4 z P F 7 h O + J l B 4 9 e u T m  
 5 O Q U l p W V 1 c K J w m x 4 H 7 Z A 2 U f w e + j v x Q Y k K q 0 n c f B 5 4 A m h a N 0 + B c T x K 9 j v P V J c X L y l e 4 8 e s 7 t 2 7 V p b  
 X l 5 e C J 9 z L v x f + m x h / 5 n a r V u 3 w t j Y 2 M K G h o Z x 8 N m e i n U C T i p f B 6 k V r l t D S F S O J v C i U l h Y 6 N c 4 F R C G  
 t 2 A a d H r 2 7 D k M J s J t U p v B x x / f E 6 a 6 A D s P / E J + A b P C 5 z J z S F R k G E 5 U 3 I P 3 p I A c B B H B c R T b Y b o d D s L b  
 a 2 p q t s M Z 5 P b I y M j t e D C 2 W C y v 8 / f d 7 + B B H Q 4 C a 2 D e J 2 A / d I 6 v V 4 q o C b a I g M D h P L 4 n U k B o / m O z 2 d q U  
 1 y M k K q 2 M G j U q A + r g Q Z g V r V + X Q H 3 G + o e S L X 2 2 I D Q H Q U o c A 9 K d 5 X Q M i c r R B F 5 U w D o n w c T 9 i V U H H n 8 O  
 T I P O z p 0 7 / e p u g R 2 U L u N T X A F 5 W u x v n 2 y g A 2 e 9 f 8 L 7 9 o n o f 0 o h U Z F h e F F p j y Q l J + 9 p 8 f M + S i A S A Z W V  
 Y I d E 5 S i N j Y 3 F O T k 5 A Z W V I I d E 5 W g C L y o z Z s z I 8 H W c C p 5 F 9 e 7 d O + j d P k 4 y M z N 9 b g 2 C x z 4 C U 9 2 B n e 1 d  
 M B E + Z 3 s H z j D + k 5 u b e 7 L W A z u J i g w S F b d k Z G Q c x I G x M O 8 3 X b p 0 O Q f 2 R z 6 f g B g p J C p y m p u b i y 0 W y w P +  
 d q k Z J C Q q R x N 4 U U E S E h L e h Y n 7 k 3 s N f A g 4 v q X d q K i o O A k m w m 3 z l r K y s t U w 1 Z 2 m p q a M 1 N R U w 5 0 5 x M X F  
 v d u v X 7 + + M K / 5 w E 6 i I o N E x S U g / G / h A Q j m d Q N 2 1 p N A q r + D W e F z m i U k K m 2 p q 6 u z w 3 F j u 5 5 j k t o p J C p H  
 E x x R g Z 3 N 3 2 D i / u R e U 1 R U d B V M 2 w 1 s a r b Z b J r P v n D w 4 d i x Y 3 U b n + I O f B m L r V a r 3 z d a 0 y P Y F Z W S k v I g  
 7 N y k M 1 4 S F e O J C u y 4 T z N T t w f W K x D y B x M S E w P y s x l p 6 e n F c A L 1 j N G 7 U k X B F o O I i I g j J 5 5 4 o t p 9 j H A 9  
 S j G z q D j J y c k 5 2 W 6 3 / w C z o u c 0 d L D 7 H E R 6 F 8 x 7 h U Q F g A K 6 U F V d r X m c C h 7 s T z j h h O N h v l 2 B C o 9 d O M J t  
 V A o f 2 x J Q Q O K K 8 Y Z u M C v c h m A E L + l L z 8 g 4 D c f z w N 8 S J C r G E x W 8 O g K 7 5 W D n / T b u C G G R a D 2 G C E j V j + X l  
 5 e e 6 1 y u 9 w R O R t L S 0 0 6 K i o o 7 A n 8 J t M V K w y y o 2 N v b t s r K y D S A T W l q Z h O t T S i i I C g K v o y Y + P v 5 e E D v D  
 d / X h 8 S 4 y M v J H 2 K / v g 5 y k d j w W i Q o A B X R h / f r 1 G V r v E x A X F 9 e u 3 T 5 O a m t r F 8 B E u I 1 K y c v L C 8 j 4 F H e a  
 m p q K 4 X 1 6 K N h n h X h m D m e j z 9 b X 1 / e D v 9 t A o m L I r h 8 H u A P E 3 4 H K y M j Y D 9 / J n 3 E H C Y s N E a x X I N / P w v e n  
 B v 4 O G t h C m Z m Z e T M I 3 I / w p 3 D b 2 i s g J 3 g A O 5 K f n 3 8 f H M C G b 9 2 6 1 R d 5 E 6 5 b K a E i K k 4 6 d + 4 8 G U 4 e 3 z Z i  
 d x B K V E p K y q H s 7 O w N 4 8 a N 0 1 z v S V Q A K K A b q a m p m n 4 d F c p j d 1 G 7 A z v 2 D K v V q q m C V 1 d X B 2 R 8 i g j c c a V n  
 Z J w e F R 0 d 8 J 0 s H k j g v T h Q U F A w z 5 P x k 6 g Y V 1 R c G T 1 6 d D + 8 + V p a W t p h O B j + F x a J 1 h 3 w Y L 2 K j Y 0 9 U F J S  
 M m / T p k 0 B b U X x R M + e P W s L C w t v B o H 7 G g U B F r V L U B 5 R I m E f + A Z s z 6 l w Q u L v z 2 A I n 0 c p o S Y q C N Y r 2 G 8 1  
 w Y n d f h D S n 2 G R a F u C E q z v W M d A P O / L y s o a 7 k + d J 1 E B o I B u w B n B F p j g w V R V + v f v H 5 R f / 1 U D n G 3 t h Y l w  
 O 0 W Z P n 1 6 L 5 g G l Q E N D b V 2 u / 1 m + B L g N r h / 0 H 4 F u w r w Q J K T k z M P u x B g m U f g I I 2 i 1 u Z 9 U Q p I B E 5 9 I R R F  
 B Q c k t 3 m P v M Q v U H Z 7 9 O g x H H a a V 8 C Z 5 2 H c k X c I 8 J U T v K n 7 Z z x w d C o v 9 y i + w Q Y O 1 B m V l Z U r 4 E x 3 P w j L  
 E X g / h K 9 B z + D Z P j z P E d j X v A H C t h E l E p b r h f A 5 l R K K o u J K 7 9 6 9 + 8 G + z F H X 4 X 0 P e K s i r + v / j Y 6 O P p y b  
 m 3 s f n B g 0 4 b 1 f 4 H 9 + A 6 L y I E x E + w R h Q F S w f H u j 6 f g A e Z A r i Y y A i A r s u D N h U q s 2 P j Z x B g p N 2 w 5 p N 0 p L  
 S 2 u z s 7 N v g S / F N / 4 0 d e L O G a z / e z j j v r + 8 v H y C l s 9 D 6 2 c N E o F T X w h F U c H 3 u c 1 7 5 C W 6 w a W l X 3 Z O z g r Y  
 q T 4 F d Q B 3 5 j + i r M K / h a 9 V T X B n D e v 4 L + y w v 4 c d 9 Z t Q R z f C A V H P g 3 F A G D B g Q E l Z W d k c + B 7 c A t v 9 O b y G  
 7 / F 1 w A m B 8 H W q i f O 9 w O 8 X H C z f R E G E E 7 k J Y 8 a M C d S v n Q u 3 Q y m h L i p O s K 5 X V V X 1 K y 4 u 3 g j i 8 p T V a t W l  
 r s P j s d X k R 1 w f r h f 2 n x v 7 9 O n T G A g Z B 1 H B O i P a J w g D o h K w X 9 T X g N b j a Q l X E h k B E R U i u M y Y M Q N O z j I n  
 F B U V 3 Q I 7 w s / h A I H i 8 m / 4 1 7 / h S / Q z B u f 5 3 / + G n e a / 4 f + f Q 8 V / E x + D O + d Z s 2 c b o V J 7 I h R F x V D g z r y u  
 W z e 8 / f u E w s L C j S j B s P g W 2 A F / D j t i / P V a Y e x 2 + + c F B Q U 4 f 0 v H j h 1 R n O f A T r K x u b n Z 6 H X K I 1 O n T i 2 p  
 r q 5 u j I + P n w P f k S v g d d 4 S E x N z P 4 j G 5 0 l J S W 3 e h 6 i o K P x O f Q 7 v F / 4 C + i 3 w P j r e C 1 w H H L i C 9 V 4 I 6 6 h S  
 j h V R c c d Z 1 + F z n Q D 7 z B X 4 W c G + 8 Z a 8 v L w 3 Y V / 6 u c 1 m a / P 5 J i Q k f A 5 C / z m I 7 F P w / 1 t g f i M 8 b g 7 s Q 2 v b  
 s x s z 1 O B K I o N E J Q T Z s m V L Z p c u X b r C b F f Y q f a H A 0 5 / n M f A l 6 r r 4 s W L c d 5 s k K g Q h H e E d V Q p x 6 q o E M a F  
 K 4 k M E h X C L J C o E I R 3 h H V U K S Q q h N H g S i K D R I U w C 6 p F J S k p C a c + Q a J C m B x h H V U K i Q p h N L i S y C B R I c y C  
 a l H J z c 3 F q U + Q q B A m R 1 h H l U K i Q h g N r i Q y S F Q I s 6 B a V P L y 8 n D q E y Q q h M k R 1 l G l k K g Q R o M r i Q w S F c I s  
 k K g Q h H e E d V Q p J C q E 0 e B K I o N E h T A L J C o E 4 R 1 h H V U K i Q p h N L i S y C B R I c w C i Q p B e E d Y R 5 V C o k I Y D a 4 k  
 M k h U C L N A o k I Q 3 h H W U a W Q q B B G g y u J D B I V w i y Q q B C E d 4 R 1 V C k k K o T R 4 E o i g 0 S F M A s k K g T h H W E d V Q q J  
 C m E 0 u J L I I F E h z A K J C k F 4 R 1 h H l U K i Q h g N r i Q y S F Q I s 0 C i Q h D e E d Z R p Z C o E E a D K 4 k M E h X C L J C o E I R 3  
 h H V U K S Q q h N H g S i K D R I U w C y Q q B O E d Y R 1 V C o k K Y T S 4 k s g g U S H M A o k K Q X h H W E e V Q q J C G A 2 u J D J I V A i z  
 Q K J C E N 4 R 1 l G l k K g Q R o M r i Q w S F c I s k K g Q h H e E d V Q p J C q E 0 e B K I o N E h T A L J C o E 4 R 1 h H V U K i Q p h N L i S  
 y C B R I c w C i Q p B e E d Y R 5 V C o k I Y D a 4 k M k h U C L N A o k I Q 3 h H W U a W Q q B B G g y u J D B I V w i y Q q B C E d 4 R 1 V C k k  
 K o T R 4 E o i g 0 S F M A s k K g T h H W E d V Q q J C m E 0 u J L I I F E h z A K J C k F 4 R 1 h H l U K i Q h g N r i Q y S F Q I s 6 B a V D I z  
 M 7 + F q U + Q q B A m R 1 h H l U K i Q h g N r i Q y S F Q I s 6 B a V C B Y 1 i d I V A i T I 6 y j S i F R I Y w G V x I Z J C q E W S B R I Q j v  
 C O u o U k h U C K P B l U Q G i Q p h F k h U C M I 7 w j q q F B I V w m h w J Z F B o k K Y B R I V g v C O s I 4 q h U S F M B p c S W S Q q B B m  
 g U S F I L w j r K N K I V E h j A Z X E h k k K o R Z I F E h C O 8 I 6 6 h S S F Q I o 8 G V R A a J C m E W S F Q I w j v C O q o U E h X C a H A l  
 k U G i Q p g F E h W C 8 I 6 w j i q F R I U w G l x J Z J C o E G a B R I U g v C O s o 0 o h U S G M B l c S G S Q q h F k g U S E I 7 w j r q F J I  
 V A i j w Z V E B o k K Y R Z I V A j C O 8 I 6 q h Q S F c J o c C W R Q a J C m A U S F Y L w j r C O K o V E h T A a X E l k k K g Q Z o F E h S C 8  
 I 6 y j S i F R I Y w G V x I Z J C q E W S B R I Q j v C O u o U k h U C K P B l U Q G i Q p h F k h U C M I 7 w j q q F B I V w m h w J Z F B o k K Y  
 B R I V g v C O s I 4 q h U S F M B p c S W S Q q B B m g U S F I L w j r K N K I V E h j A Z X E h k k K o R Z M K y o 9 O v X j 0 S F M A T h 4 e F f  
 w k R Y T 0 U h U S G M B l c S G S Q q h F k w p K j Y 7 f Y / p k y Z M h z m C a L d i Y m J q d Q i K y Q q h N H g S i K D R I U w C 4 Y T F Z S U  
 0 a N H T 4 R 5 g j A M X F a + g l l h v X U N i Q p h N L i S y C B R I c y C o U S F S 8 o k m C c I w 6 F W V k h U C K P B l U Q G i Q p h F g w j  
 K i Q p h B l Q I y s k K o T R 4 E o i g 0 S F M A u G E B W S F M J M o K y E h Y U p y g q J C m E 0 u J L I I F E h z E K 7 i w r s 9 P 8 k S S H M  
 B p e V r 2 G 2 T Z 0 m U S G M B l c S G S Q q h F l o V 1 E h S S H M j J K s k K g Q R o M r i Q w S F c I s t J u o c E m Z D P M E Y V p E s k K i  
 Q h g N r i Q y S F Q I s 9 A u o k K S Q o Q S U J + r X G W F R I U w G l x J Z J C o E G Y h 6 K J C k k K E I q 6 y Q q J C G A 2 u J D J I V A i z  
 E F R R I U k h Q h k u K 9 + Q q B B G g y u J D B I V w i w E T V S 4 p E z h i w g i J E F Z a W x s 7 M z / 1 A q J C h E Q u J L I I F E h z E J Q  
 R G X s 2 L F r R o 0 a R Z J C E J 4 h U S E C A l c S G S Q q h F k I i q g Q B K E K E h U i I H A l k U G i Q p g F E h W C M A 4 k K k R A 4 E o i  
 g 0 S F M A s k K g R h H E h U i I D A l U Q G i Q p h F k h U C M I 4 k K g Q A Y E r i Q w S F c I s k K g Q h H E g U S E C A l c S G S Q q h F k g  
 U S E I 4 0 C i Q g Q E r i Q y S F Q I s 0 C i Q h D G g U S F C A h c S W S Q q B B m g U S F I I w D i Q o R E L i S y C B R I c w C i Q p B G A c S  
 F S I g c C W R Q a J C m A U S F Y I w D i Q q R E D g S i K D R I U w C y Q q B G E c S F S I g M C V R A a J C m E W V I t K Q k I C i Q p B B B Y S  
 F S I g c C W R Q a J C m A X V o p K e n k 6 i Q h C B h U S F C A h c S W S Q q B B m g U S F I A x C V H R 0 f l h Y 2 B G Y F X 4 H F U K i Q n i F  
 K 4 k M E h X C L G g R l S d h S h B E A I m J i e m s U V Z I V A i v c C W R Q a J C m A V V o m K z 2 f 4 3 a t S o 6 T B P E E S A 4 b L y P c w K  
 v 4 9 u I V E h v M K V R A a J C m E W v I o K S Q p B B B 8 N s k K i Q n i F K 4 k M E h X C L H g U F S 4 p M 2 C e I I g g A 7 L S R Y W s k K g Q  
 X u F K I o N E h T A L i q J C k k I Q 7 Y 8 K W S F R I b z C l U Q G i Q p h F o S i Q p J C E M b B i 6 y Q q B B e 4 U o i g 0 S F M A t t R I U k  
 h S C M B 5 e V f 8 G s 7 P s K I V E h v M K V R A a J C m E W Z K L C J W U m / o M g C G O h I C s k K o R X u J L I I F E h z I I k K i Q p B G F 8  
 B L J C o k J 4 h S u J D B I V w i w 4 R A U k h Z G k E I Q 5 c J M V E h X C K 1 x J Z J C o E G Z h H 0 k K Q Z g P L i s / w C y J C u E V r i Q y  
 S F Q I U x A b G / s k S Q p B m B O Q l Z p I i 6 W G / 0 k Q i n A l k U G i Q p i C 5 u Z m 2 s k R B E G E O F x J Z A g X E g R B E A R B G A E S  
 F Y I g C I I g D A p j / w + A G M K B S 2 E d O Q A A A A B J R U 5 E r k J g g g = = < / I m a g e >  
                 < I m a g e   i d = " P r o f i l e . O r g . L o g o _ b w "   r o w = " 0 "   c o l u m n = " 0 "   c o l u m n s p a n = " 0 "   l a b e l = " P r o f i l e . O r g . L o g o _ b 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P r o f i l e . O r g . P h o n e "   r o w = " 0 "   c o l u m n = " 0 "   c o l u m n s p a n = " 0 "   m u l t i l i n e = " F a l s e "   m u l t i l i n e r o w s = " 3 "   l o c k e d = " F a l s e "   l a b e l = " P r o f i l e . O r g . P h o n e "   r e a d o n l y = " F a l s e "   v i s i b l e = " F a l s e " > < ! [ C D A T A [ 0 4 4   8 3 2   6 1   1 1 ] ] > < / T e x t >  
                 < T e x t   i d = " P r o f i l e . O r g . P o s t a l . C i t y "   r o w = " 0 "   c o l u m n = " 0 "   c o l u m n s p a n = " 0 "   m u l t i l i n e = " F a l s e "   m u l t i l i n e r o w s = " 3 "   l o c k e d = " F a l s e "   l a b e l = " P r o f i l e . O r g . P o s t a l . C i t y "   r e a d o n l y = " F a l s e "   v i s i b l e = " F a l s e " > < ! [ C D A T A [ W a l l i s e l l e n ] ] > < / T e x t >  
                 < T e x t   i d = " P r o f i l e . O r g . P o s t a l . C o u n t r y "   r o w = " 0 "   c o l u m n = " 0 "   c o l u m n s p a n = " 0 "   m u l t i l i n e = " F a l s e "   m u l t i l i n e r o w s = " 3 "   l o c k e d = " F a l s e "   l a b e l = " P r o f i l e . O r g . P o s t a l . C o u n t r y "   r e a d o n l y = " F a l s e "   v i s i b l e = " F a l s e " > < ! [ C D A T A [ S c h w e i z ] ] > < / T e x t >  
                 < T e x t   i d = " P r o f i l e . O r g . P o s t a l . L Z i p "   r o w = " 0 "   c o l u m n = " 0 "   c o l u m n s p a n = " 0 "   m u l t i l i n e = " F a l s e "   m u l t i l i n e r o w s = " 3 "   l o c k e d = " F a l s e "   l a b e l = " P r o f i l e . O r g . P o s t a l . L Z i p "   r e a d o n l y = " F a l s e "   v i s i b l e = " F a l s e " > < ! [ C D A T A [ C H ] ] > < / T e x t >  
                 < T e x t   i d = " P r o f i l e . O r g . P o s t a l . P o B o x "   r o w = " 0 "   c o l u m n = " 0 "   c o l u m n s p a n = " 0 "   m u l t i l i n e = " F a l s e "   m u l t i l i n e r o w s = " 3 "   l o c k e d = " F a l s e "   l a b e l = " P r o f i l e . O r g . P o s t a l . P o B o x "   r e a d o n l y = " F a l s e "   v i s i b l e = " F a l s e " > < ! [ C D A T A [ P o s t f a c h ] ] > < / T e x t >  
                 < T e x t   i d = " P r o f i l e . O r g . P o s t a l . S t r e e t "   r o w = " 0 "   c o l u m n = " 0 "   c o l u m n s p a n = " 0 "   m u l t i l i n e = " F a l s e "   m u l t i l i n e r o w s = " 3 "   l o c k e d = " F a l s e "   l a b e l = " P r o f i l e . O r g . P o s t a l . S t r e e t "   r e a d o n l y = " F a l s e "   v i s i b l e = " F a l s e " > < ! [ C D A T A [ Z e n t r a l s t r a s s e   9 ] ] > < / T e x t >  
                 < T e x t   i d = " P r o f i l e . O r g . P o s t a l . Z i p "   r o w = " 0 "   c o l u m n = " 0 "   c o l u m n s p a n = " 0 "   m u l t i l i n e = " F a l s e "   m u l t i l i n e r o w s = " 3 "   l o c k e d = " F a l s e "   l a b e l = " P r o f i l e . O r g . P o s t a l . Z i p "   r e a d o n l y = " F a l s e "   v i s i b l e = " F a l s e " > < ! [ C D A T A [ 8 3 0 4 ] ] > < / T e x t >  
                 < T e x t   i d = " P r o f i l e . O r g . T i t l e "   r o w = " 0 "   c o l u m n = " 0 "   c o l u m n s p a n = " 0 "   m u l t i l i n e = " F a l s e "   m u l t i l i n e r o w s = " 3 "   l o c k e d = " F a l s e "   l a b e l = " P r o f i l e . O r g . T i t l e "   r e a d o n l y = " F a l s e "   v i s i b l e = " F a l s e " > < ! [ C D A T A [ G e m e i n d e   W a l l i s e l l e n ] ] > < / T e x t >  
                 < T e x t   i d = " P r o f i l e . O r g . U n i t "   r o w = " 0 "   c o l u m n = " 0 "   c o l u m n s p a n = " 0 "   m u l t i l i n e = " F a l s e "   m u l t i l i n e r o w s = " 3 "   l o c k e d = " F a l s e "   l a b e l = " P r o f i l e . O r g . U n i t "   r e a d o n l y = " F a l s e "   v i s i b l e = " F a l s e " > < ! [ C D A T A [ G e m e i n d e r a t ] ] > < / T e x t >  
                 < T e x t   i d = " P r o f i l e . O r g . W e b "   r o w = " 0 "   c o l u m n = " 0 "   c o l u m n s p a n = " 0 "   m u l t i l i n e = " F a l s e "   m u l t i l i n e r o w s = " 3 "   l o c k e d = " F a l s e "   l a b e l = " P r o f i l e . O r g . W e b "   r e a d o n l y = " F a l s e "   v i s i b l e = " F a l s e " > < ! [ C D A T A [ w w w . w a l l i s e l l e n . c h ] ] > < / T e x t >  
                 < T e x t   i d = " P r o f i l e . U s e r . A l i a s "   r o w = " 0 "   c o l u m n = " 0 "   c o l u m n s p a n = " 0 "   m u l t i l i n e = " F a l s e "   m u l t i l i n e r o w s = " 3 "   l o c k e d = " F a l s e "   l a b e l = " P r o f i l e . U s e r . A l i a s "   r e a d o n l y = " F a l s e "   v i s i b l e = " F a l s e " > < ! [ C D A T A [ t o p ] ] > < / T e x t >  
                 < T e x t   i d = " P r o f i l e . U s e r . E m a i l "   r o w = " 0 "   c o l u m n = " 0 "   c o l u m n s p a n = " 0 "   m u l t i l i n e = " F a l s e "   m u l t i l i n e r o w s = " 3 "   l o c k e d = " F a l s e "   l a b e l = " P r o f i l e . U s e r . E m a i l "   r e a d o n l y = " F a l s e "   v i s i b l e = " F a l s e " > < ! [ C D A T A [ P e t r a . T o m a n e k @ w a l l i s e l l e n . c h ] ] > < / T e x t >  
                 < T e x t   i d = " P r o f i l e . U s e r . E m a i l 2 "   r o w = " 0 "   c o l u m n = " 0 "   c o l u m n s p a n = " 0 "   m u l t i l i n e = " F a l s e "   m u l t i l i n e r o w s = " 3 "   l o c k e d = " F a l s e "   l a b e l = " P r o f i l e . U s e r . E m a i l 2 "   r e a d o n l y = " F a l s e "   v i s i b l e = " F a l s e " > < ! [ C D A T A [   ] ] > < / T e x t >  
                 < T e x t   i d = " P r o f i l e . U s e r . F a x "   r o w = " 0 "   c o l u m n = " 0 "   c o l u m n s p a n = " 0 "   m u l t i l i n e = " F a l s e "   m u l t i l i n e r o w s = " 3 "   l o c k e d = " F a l s e "   l a b e l = " P r o f i l e . U s e r . F a x "   r e a d o n l y = " F a l s e "   v i s i b l e = " F a l s e " > < ! [ C D A T A [   ] ] > < / T e x t >  
                 < T e x t   i d = " P r o f i l e . U s e r . F i r s t N a m e "   r o w = " 0 "   c o l u m n = " 0 "   c o l u m n s p a n = " 0 "   m u l t i l i n e = " F a l s e "   m u l t i l i n e r o w s = " 3 "   l o c k e d = " F a l s e "   l a b e l = " P r o f i l e . U s e r . F i r s t N a m e "   r e a d o n l y = " F a l s e "   v i s i b l e = " F a l s e " > < ! [ C D A T A [ P e t r a ] ] > < / T e x t >  
                 < T e x t   i d = " P r o f i l e . U s e r . F u n c t i o n "   r o w = " 0 "   c o l u m n = " 0 "   c o l u m n s p a n = " 0 "   m u l t i l i n e = " F a l s e "   m u l t i l i n e r o w s = " 3 "   l o c k e d = " F a l s e "   l a b e l = " P r o f i l e . U s e r . F u n c t i o n "   r e a d o n l y = " F a l s e "   v i s i b l e = " F a l s e " > < ! [ C D A T A [ S t v .   I T - V e r a n t w o r t l i c h e ] ] > < / T e x t >  
                 < T e x t   i d = " P r o f i l e . U s e r . J o b D e s c r i p t i o n "   r o w = " 0 "   c o l u m n = " 0 "   c o l u m n s p a n = " 0 "   m u l t i l i n e = " F a l s e "   m u l t i l i n e r o w s = " 3 "   l o c k e d = " F a l s e "   l a b e l = " P r o f i l e . U s e r . J o b D e s c r i p t i o n "   r e a d o n l y = " F a l s e "   v i s i b l e = " F a l s e " > < ! [ C D A T A [   ] ] > < / T e x t >  
                 < T e x t   i d = " P r o f i l e . U s e r . L a s t N a m e "   r o w = " 0 "   c o l u m n = " 0 "   c o l u m n s p a n = " 0 "   m u l t i l i n e = " F a l s e "   m u l t i l i n e r o w s = " 3 "   l o c k e d = " F a l s e "   l a b e l = " P r o f i l e . U s e r . L a s t N a m e "   r e a d o n l y = " F a l s e "   v i s i b l e = " F a l s e " > < ! [ C D A T A [ T o m a n e k ] ] > < / T e x t >  
                 < T e x t   i d = " P r o f i l e . U s e r . M o b i l e "   r o w = " 0 "   c o l u m n = " 0 "   c o l u m n s p a n = " 0 "   m u l t i l i n e = " F a l s e "   m u l t i l i n e r o w s = " 3 "   l o c k e d = " F a l s e "   l a b e l = " P r o f i l e . U s e r . M o b i l e "   r e a d o n l y = " F a l s e "   v i s i b l e = " F a l s e " > < ! [ C D A T A [   ] ] > < / T e x t >  
                 < T e x t   i d = " P r o f i l e . U s e r . P h o n e "   r o w = " 0 "   c o l u m n = " 0 "   c o l u m n s p a n = " 0 "   m u l t i l i n e = " F a l s e "   m u l t i l i n e r o w s = " 3 "   l o c k e d = " F a l s e "   l a b e l = " P r o f i l e . U s e r . P h o n e "   r e a d o n l y = " F a l s e "   v i s i b l e = " F a l s e " > < ! [ C D A T A [ 0 4 4   8 3 2   6 2   2 8 ] ] > < / T e x t >  
                 < T e x t   i d = " P r o f i l e . U s e r . P h o n e 2 "   r o w = " 0 "   c o l u m n = " 0 "   c o l u m n s p a n = " 0 "   m u l t i l i n e = " F a l s e "   m u l t i l i n e r o w s = " 3 "   l o c k e d = " F a l s e "   l a b e l = " P r o f i l e . U s e r . P h o n e 2 "   r e a d o n l y = " F a l s e "   v i s i b l e = " F a l s e " > < ! [ C D A T A [   ] ] > < / T e x t >  
                 < T e x t   i d = " P r o f i l e . U s e r . P I n f o "   r o w = " 0 "   c o l u m n = " 0 "   c o l u m n s p a n = " 0 "   m u l t i l i n e = " F a l s e "   m u l t i l i n e r o w s = " 3 "   l o c k e d = " F a l s e "   l a b e l = " P r o f i l e . U s e r . P I n f o "   r e a d o n l y = " F a l s e "   v i s i b l e = " F a l s e " > < ! [ C D A T A [   ] ] > < / T e x t >  
                 < T e x t   i d = " P r o f i l e . U s e r . S a l u t a t i o n "   r o w = " 0 "   c o l u m n = " 0 "   c o l u m n s p a n = " 0 "   m u l t i l i n e = " F a l s e "   m u l t i l i n e r o w s = " 3 "   l o c k e d = " F a l s e "   l a b e l = " P r o f i l e . U s e r . S a l u t a t i o n "   r e a d o n l y = " F a l s e "   v i s i b l e = " F a l s e " > < ! [ C D A T A [   ] ] > < / T e x t >  
                 < I m a g e   i d = " P r o f i l e . U s e r . S i g n "   r o w = " 0 "   c o l u m n = " 0 "   c o l u m n s p a n = " 0 "   l a b e l = " P r o f i l e . U s e r . S i g n "   l o c k e d = " F a l s e "   r e a d o n l y = " F a l s e "   v i s i b l e = " F a l s e " > / 9 j / 4 A A Q S k Z J R g A B A A E A Y A B g A A D / 4 Q B 2 R X h p Z g A A T U 0 A K g A A A A g A A Y d p A A Q A A A A B A A A A G g A A A A A A  
 A Z K G A A c A A A B A A A A A L A A A A A B V T k l D T 0 R F A A B M A E U A Q Q B E A C A A V A B l A G M A a A B u A G 8 A b A B v A G c A a Q B l  
 A H M A I A B J A G 4 A Y w A u A C A A V g A x A C 4 A M A A x A A D / / g A f T E V B R C B U Z W N o b m 9 s b 2 d p Z X M g S W 5 j L i B W M S 4 w  
 M Q D / 2 w B D A A U F B Q g F C A w H B w w M C Q k J D A 0 M D A w M D Q 0 N D Q 0 N D Q 0 N D Q 0 N D Q 0 N D Q 0 N D Q 0 N D Q 0 N D Q 0 N D Q 0 N  
 D Q 0 N D Q 0 N D Q 0 N D Q 0 N D Q 3 / 2 w B D A Q U I C A o H C g w H B w w N D A o M D Q 0 N D Q 0 N D Q 0 N D Q 0 N D Q 0 N D Q 0 N D Q 0 N D Q 0 N  
 D Q 0 N D Q 0 N D Q 0 N D Q 0 N D Q 0 N D Q 0 N D Q 0 N D Q 0 N D Q 3 / w A A R C A B J A K Q D A R E A A h E B A x E B / 8 Q A H w A A A Q U B A Q E B  
 A Q E A A A A A A A A A A A E C A w Q F B g c I C Q o L / 8 Q A t R A A A g E D A w I E A w U F B A Q A A A F 9 A Q I D A A Q R B R I h M U E G E 1 F h  
 B y J x F D K B k a E I I 0 K x w R V S 0 f A k M 2 J y g g k K F h c Y G R o l J i c o K S o 0 N T Y 3 O D k 6 Q 0 R F R k d I S U p T V F V W V 1 h Z  
 W m N k Z W Z n a G l q c 3 R 1 d n d 4 e X q D h I W G h 4 i J i p K T l J W W l 5 i Z m q K j p K W m p 6 i p q r K z t L W 2 t 7 i 5 u s L D x M X G  
 x 8 j J y t L T 1 N X W 1 9 j Z 2 u H i 4 + T l 5 u f o 6 e r x 8 v P 0 9 f b 3 + P n 6 / 8 Q A H w E A A w E B A Q E B A Q E B A Q A A A A A A A A E C  
 A w Q F B g c I C Q o L / 8 Q A t R E A A g E C B A Q D B A c F B A Q A A Q J 3 A A E C A x E E B S E x B h J B U Q d h c R M i M o E I F E K R o b H B  
 C S M z U v A V Y n L R C h Y k N O E l 8 R c Y G R o m J y g p K j U 2 N z g 5 O k N E R U Z H S E l K U 1 R V V l d Y W V p j Z G V m Z 2 h p a n N 0  
 d X Z 3 e H l 6 g o O E h Y a H i I m K k p O U l Z a X m J m a o q O k p a a n q K m q s r O 0 t b a 3 u L m 6 w s P E x c b H y M n K 0 t P U 1 d b X  
 2 N n a 4 u P k 5 e b n 6 O n q 8 v P 0 9 f b 3 + P n 6 / 9 o A D A M B A A I R A x E A P w D 7 L o A K A C g A o A K A C g A o A K A C g A o A K A C g  
 A o A K A C g A o A K A C g A o A K A C g A o A K A C g D l d f 8 Z 6 Z 4 c Y Q 3 U h e 4 c Z S 3 h U y T N 6 f K O F 3 f w 7 y o b s T g 4 p R b 2 A w  
 F + I 6 J h 7 j T d V t 4 T / y 1 e 1 O 0 D 1 b B 4 G P T c f a n y + a E d v p O s W m u W 4 u 7 C R Z o W J G 4 Z B B H V W U g M r D u r A H B B x g  
 i p t b Q Z p U g C g A o A K A C g A o A K A C g A o A K A C g A o A K A C g A o A K A C g D A 8 U 6 2 P D m l 3 G p E B j b p l V J w C 7 M E j B I 5  
 A L s o O O c U 0 r u w H M e A P C / 9 n 2 / 9 r 6 g D L q u o D z p p H A 3 R i T 5 h E v 8 A c w C N 4 G M t 8 v 3 F Q B y f R b I R 6 A k 8 U q l 0  
 Z W V c g k E E A j q C R w M d / S p 2 G e S / D R h d a j r F 9 Z r 5 e n T 3 K C A A Y V n X z D I 6 D t u D I x 9 n U H G 3 A 0 l o k n u J H s B 4  
 r M Z 5 F B 4 3 1 f x X L L H 4 X t Y v s s T F D e 3 T E I W 4 O V R e e h D A Y d t p U u i k h T p Z R + J / c L 0 N a L R f F s w z N q t v A f S K  
 0 j k H 5 y B D S v H s M 6 L R L L W b O R l 1 O 7 h v Y S p 2 s s H k y h s j H 3 W K F S N 2 R j d n b g 4 y K l 2 6 K w H S 0 g C g A o A K A C g A  
 o A K A I p 5 4 7 S N p p m E c c a l n Z j h V U D J J J 4 A A 5 J o 8 g O C 8 M f E C L x X q M 9 l Z W 8 n 2 W 3 T d 9 q J A U n O A G j I B Q P h i  
 n z M x C n c i 8 4 t x 5 R I 9 C q B h Q A U A F A E c 0 E d w h j l V Z E O M q w D K c H I y D k H B A I 9 + a A O D + J e v v o O j P 9 m Y J c 3 b  
 C 2 h O 4 I V M m d 7 h i R t K R h i G 6 K 5 U k j r V x V 2 J n m X h m 3 n 1 u x H h v w 8 W g 0 9 M H U N R I I M 0 j g C R Y U O C A w U I q 5 y I  
 w v m b Q c S W / d 1 e / R B 6 H v e j 6 T b a F a R 2 F m v l w w j C j q S S c s z H u z M S z H u S a y b v q M 0 q Q H n n i + W 1 8 F e H 7 t t O  
 j S 1 M u 5 U E e E A m n + Q y D G P m R c u A O A I w B g A A W t X q L Y 0 v A O i v o G i W t r K W M h T z X D E / I 0 p 3 m M A 9 B H u 2 c Y B I  
 L E A s a T e u g 9 j f X W b F p 5 L Q X E J n g X d J E J E 3 o o 6 s 6 5 y o H G S Q M Z G e o q Q P L d Q + J 0 u o a r D o 3 h m K O 6 d p d s k 0  
 u 7 y i q 5 3 7 C h B C B Q W M x y v T Y j 5 B O n L Z X Y v Q 9 O s t c s b + 5 n s b a Z Z L i z I E 0 Y z l C R 7 g B s d G K l g r f K 2 G B F R a  
 2 o z W p A R t M k b B G Z V Z 8 7 V J A J x 1 w O p x 3 x Q B J Q A y S R Y V L y E I i g l m Y g A A c k k n g A d y a A I r W 7 h v Y x N b S J N G  
 3 R 4 2 D q c c H D K S D g 8 H B o 2 A 8 G + I W t z + L N T i 8 I 6 W w C + Y P t D k 4 Q u P m w T n 7 k Q + Y j q 0 u F A 3 K u d o r l X M y X 2 P  
 Y P C / h q 2 8 K 2 K W F r z j 5 p J C A G k k O N z t j 6 A K P 4 V C r k 4 y c m 7 6 j 2 O h p D C g A o A K A C g D w d d H l 8 e + J 7 u P U 3 M +  
 l 6 Q 5 S O N C U Q y P t / d 5 X D E q V b z m 3 b t y K A Q j K K 1 + B K 2 7 E e 4 W l p D Y R L b 2 y L D F G M K i K F V R 7 A Y A 9 f r z W Q y x  
 Q A U A e R + J l H i z x J Z 6 E P n t d O / 0 2 8 5 4 3 Y H l R k e p y g I 7 x z N / d N a L 3 Y t 9 X o L y O h + I P i l / D G n j 7 K N 9 9 d u I  
 L Z M Z O 9 u r 4 7 7 A R t H I M j R q R g m l F X 9 E D 0 P C d I 8 C f a f E T 6 V f T S S G C 1 F 1 f G M 5 Z p G 8 p 2 h D 9 T u a V f m O W b B Y  
 Y J G 3 T m s r r 5 E 2 6 G X 4 X 8 W W 3 h L T r m 9 t l V t W v 3 a O I d U t r c B W 3 H O c l p G O 1 D n c I k Z + A A 1 S V 3 b o g 2 2 P S v C 9  
 z p / w 6 0 s 6 l q k n n a t q a i d o g d 0 5 V / m j T n 7 u S 2 + V 3 x m Q s M u U Q V k 7 y d l s h 7 G Z 4 U v r 2 4 F 1 4 3 1 K 7 K x w / a j F  
 Z + a U S R 1 i A j j w S F K c m N E 2 7 z I i P k t n L a t 7 q D z P H b z X 7 7 W d R T U b i U / a W m T E j E p H F h g U C 4 z 5 a R n 5 j j o M  
 t y 2 S d b W V k S e o + J f i h r O q T I 2 i b r S 0 k l M V v h F M 1 y 6 l Q T h g 3 Q u g 2 L g A u A x Y 5 C w o p b j u a H x W 8 S X j x W n h  
 1 X D 3 D Q x y 3 3 l k A G T A w j Y w q I G V p W D b Q F 8 t j h R y o L r 9 w 3 2 R z U f j w e E t G X R N F f z L l i z 3 F 3 j 5 E d 8 b k t w f  
 v b A A g l Y A H a X R T u D K + W 7 u x X t o W / h n 4 C m 8 Q z J r F 8 W j s 4 Z d 8 f J D 3 E q M D k H r 5 Y Y Y Z w c l g V X B D M p K V t E N  
 L q f V P S s C g o A K A C g A o A 5 j x j r 4 8 N a X N e r h p s C O B O p e Z / l R Q v V s c u V H J V W q k r u w h v g 3 w / 8 A 8 I 3 p k V o +  
 G u H z L c v n O + e T l y T / A B Y 4 Q H q V U E 8 0 N 3 Y 9 i 9 p 2 q T 3 l 3 c 2 s 1 r L b J a l B H M 5 B j u F b d z G R 3 X a C w 5 x u U E h s  
 g K 1 g N u k B Q 1 T U I 9 J t J r 2 X 7 l v G 8 h H T O 1 S c D 3 Y 8 D 3 I p p X 0 D Y 4 f 4 b a d I L O X W r s D 7 X r E p u H O O k W T 5 K D / Z  
 w W k X 0 E g H Y V U t 7 L Z a C R y 3 x I W + t N d 0 7 U 4 r S W + g t Y p D G k a M 4 + 0 / O U D b Q x X 5 / I k 6 A s I y F y V O K j a z V 7 f 5  
 C a O q + H n h m 5 0 i K f U t U 5 1 L U 5 P N n H H 7 t c s y x 8 c A 5 d m c D 5 R l U G Q g J i T 6 L Z D W h o X 3 w 6 0 G + W c N a p G 9 3 z J J  
 H l X D Z D b o + S s Z 3 A M Q q h X O d 6 s C Q T m a C y G 6 B 8 O 9 H 8 O y e f B G 0 8 4 6 S 3 D e Y 6 9 v l G A i n / a C h s c Z x Q 5 N 6 B a x  
 R H w o 8 O i Y z / Z z g k t 5 f m O I x k 5 w F B G F B 6 L n a B x j H F P m Y W R N 4 w 8 A W 3 i b T o t O t i l g L a U S R m O I F Q N j I y 7 F  
 K c E M D w R y q 5 z S T s 7 g 0 U d c + G N r q U F j F Z T y W E m l r s h k Q b i V y r Z P z I R J v X e J A w O 5 m J B J G G p W v f U L F J f g  
 z o p E Z m e 5 k k T J k f z A P O Y n J L j a S B n O N h U 4 P z M x 5 p 8 7 / r o K y O G 8 X f C C 6 V b q + 0 1 l k V H U 2 9 p G p D C A L 8 y j  
 + 9 I p x t A y 0 o D O z N K + K p T 6 M L H s v g z X 7 D W b N Y b C N r U 2 a p F J b M h U w E D A T J A D A Y I B B z x 8 w U 8 V m 1 Z 6 l H X 1  
 I B Q A U A F A B Q B w G q a f c a 9 4 g t o 5 E d d O 0 p f t J Z l w k 1 0 / E S r k Y b y V H m b l J 2 s d r Y 3 C r W i 8 2 I 7 + o G F A B Q B n  
 6 p p k G s W z 2 V 2 C 0 M u 3 e o J X c F Z W x l S D g l Q D g j I y O 9 N O 2 w F 6 O N Y l C I A q q A F A G A A O A A B 0 A H A F I B 1 A B Q A U  
 A F A B Q A U A F A B Q A U A G M U A F A B Q A U A F A B Q A U A F A B Q A U A F A B Q A U A F A B Q A U A F A B 0 o A K A C g A o A K A C g A o A K A  
 C g A o A K A C g A o A K A C g A o A K A C g A o A K A C g A o A K A C g A o A K A C g A o A K A C g A o A K A C g A o A K A C g A o A K A C g A o A K  
 A C g A o A K A C g A o A K A C g A o A K A P / 2 Q = = < / I m a g e >  
                 < T e x t   i d = " P r o f i l e . U s e r . T i t l e "   r o w = " 0 "   c o l u m n = " 0 "   c o l u m n s p a n = " 0 "   m u l t i l i n e = " F a l s e "   m u l t i l i n e r o w s = " 3 "   l o c k e d = " F a l s e "   l a b e l = " P r o f i l e . U s e r . T i t l e "   r e a d o n l y = " F a l s e "   v i s i b l e = " F a l s e " > < ! [ C D A T A [   ] ] > < / T e x t >  
                 < T e x t   i d = " P r o f i l e . U s e r . U r l "   r o w = " 0 "   c o l u m n = " 0 "   c o l u m n s p a n = " 0 "   m u l t i l i n e = " F a l s e "   m u l t i l i n e r o w s = " 3 "   l o c k e d = " F a l s e "   l a b e l = " P r o f i l e . U s e r . U r l "   r e a d o n l y = " F a l s e "   v i s i b l e = " F a l s e " > < ! [ C D A T A [   ] ] > < / T e x t >  
             < / P r o f i l e >  
             < S i g n e r _ 0   w i n d o w w i d t h = " 0 "   w i n d o w h e i g h t = " 0 "   m i n w i n d o w w i d t h = " 0 "   m a x w i n d o w w i d t h = " 0 "   m i n w i n d o w h e i g h t = " 0 "   m a x w i n d o w h e i g h t = " 0 " >  
                 < T e x t   i d = " S i g n e r _ 0 . I d "   r o w = " 0 "   c o l u m n = " 0 "   c o l u m n s p a n = " 0 "   m u l t i l i n e = " F a l s e "   m u l t i l i n e r o w s = " 3 "   l o c k e d = " F a l s e "   l a b e l = " S i g n e r _ 0 . I d "   r e a d o n l y = " F a l s e "   v i s i b l e = " F a l s e " > < ! [ C D A T A [ 1 b 5 2 9 0 8 d - 7 a 3 9 - 4 3 e 7 - 8 6 7 4 - 4 f 3 8 8 3 5 1 4 e 0 c ] ] > < / T e x t >  
                 < T e x t   i d = " S i g n e r _ 0 . O r g . C l a i m "   r o w = " 0 "   c o l u m n = " 0 "   c o l u m n s p a n = " 0 "   m u l t i l i n e = " F a l s e "   m u l t i l i n e r o w s = " 3 "   l o c k e d = " F a l s e "   l a b e l = " S i g n e r _ 0 . O r g . C l a i m "   r e a d o n l y = " F a l s e "   v i s i b l e = " F a l s e " > < ! [ C D A T A [   ] ] > < / T e x t >  
                 < T e x t   i d = " S i g n e r _ 0 . O r g . E m a i l "   r o w = " 0 "   c o l u m n = " 0 "   c o l u m n s p a n = " 0 "   m u l t i l i n e = " F a l s e "   m u l t i l i n e r o w s = " 3 "   l o c k e d = " F a l s e "   l a b e l = " S i g n e r _ 0 . O r g . E m a i l "   r e a d o n l y = " F a l s e "   v i s i b l e = " F a l s e " > < ! [ C D A T A [ p r a e s i d i a l a b t e i l u n g @ w a l l i s e l l e n . c h ] ] > < / T e x t >  
                 < T e x t   i d = " S i g n e r _ 0 . O r g . F a x "   r o w = " 0 "   c o l u m n = " 0 "   c o l u m n s p a n = " 0 "   m u l t i l i n e = " F a l s e "   m u l t i l i n e r o w s = " 3 "   l o c k e d = " F a l s e "   l a b e l = " S i g n e r _ 0 . O r g . F a x "   r e a d o n l y = " F a l s e "   v i s i b l e = " F a l s e " > < ! [ C D A T A [ 0 4 4   8 3 2   6 2   9 7 ] ] > < / T e x t >  
                 < T e x t   i d = " S i g n e r _ 0 . O r g . P h o n e "   r o w = " 0 "   c o l u m n = " 0 "   c o l u m n s p a n = " 0 "   m u l t i l i n e = " F a l s e "   m u l t i l i n e r o w s = " 3 "   l o c k e d = " F a l s e "   l a b e l = " S i g n e r _ 0 . O r g . P h o n e "   r e a d o n l y = " F a l s e "   v i s i b l e = " F a l s e " > < ! [ C D A T A [ 0 4 4   8 3 2   6 1   1 1 ] ] > < / T e x t >  
                 < T e x t   i d = " S i g n e r _ 0 . O r g . P o s t a l . C i t y "   r o w = " 0 "   c o l u m n = " 0 "   c o l u m n s p a n = " 0 "   m u l t i l i n e = " F a l s e "   m u l t i l i n e r o w s = " 3 "   l o c k e d = " F a l s e "   l a b e l = " S i g n e r _ 0 . O r g . P o s t a l . C i t y "   r e a d o n l y = " F a l s e "   v i s i b l e = " F a l s e " > < ! [ C D A T A [ W a l l i s e l l e n ] ] > < / T e x t >  
                 < T e x t   i d = " S i g n e r _ 0 . O r g . P o s t a l . C o u n t r y "   r o w = " 0 "   c o l u m n = " 0 "   c o l u m n s p a n = " 0 "   m u l t i l i n e = " F a l s e "   m u l t i l i n e r o w s = " 3 "   l o c k e d = " F a l s e "   l a b e l = " S i g n e r _ 0 . O r g . P o s t a l . C o u n t r y "   r e a d o n l y = " F a l s e "   v i s i b l e = " F a l s e " > < ! [ C D A T A [ S c h w e i z ] ] > < / T e x t >  
                 < T e x t   i d = " S i g n e r _ 0 . O r g . P o s t a l . L Z i p "   r o w = " 0 "   c o l u m n = " 0 "   c o l u m n s p a n = " 0 "   m u l t i l i n e = " F a l s e "   m u l t i l i n e r o w s = " 3 "   l o c k e d = " F a l s e "   l a b e l = " S i g n e r _ 0 . O r g . P o s t a l . L Z i p "   r e a d o n l y = " F a l s e "   v i s i b l e = " F a l s e " > < ! [ C D A T A [ C H ] ] > < / T e x t >  
                 < T e x t   i d = " S i g n e r _ 0 . O r g . P o s t a l . P o B o x "   r o w = " 0 "   c o l u m n = " 0 "   c o l u m n s p a n = " 0 "   m u l t i l i n e = " F a l s e "   m u l t i l i n e r o w s = " 3 "   l o c k e d = " F a l s e "   l a b e l = " S i g n e r _ 0 . O r g . P o s t a l . P o B o x "   r e a d o n l y = " F a l s e "   v i s i b l e = " F a l s e " > < ! [ C D A T A [ P o s t f a c h ] ] > < / T e x t >  
                 < T e x t   i d = " S i g n e r _ 0 . O r g . P o s t a l . S t r e e t "   r o w = " 0 "   c o l u m n = " 0 "   c o l u m n s p a n = " 0 "   m u l t i l i n e = " F a l s e "   m u l t i l i n e r o w s = " 3 "   l o c k e d = " F a l s e "   l a b e l = " S i g n e r _ 0 . O r g . P o s t a l . S t r e e t "   r e a d o n l y = " F a l s e "   v i s i b l e = " F a l s e " > < ! [ C D A T A [ Z e n t r a l s t r a s s e   9 ] ] > < / T e x t >  
                 < T e x t   i d = " S i g n e r _ 0 . O r g . P o s t a l . Z i p "   r o w = " 0 "   c o l u m n = " 0 "   c o l u m n s p a n = " 0 "   m u l t i l i n e = " F a l s e "   m u l t i l i n e r o w s = " 3 "   l o c k e d = " F a l s e "   l a b e l = " S i g n e r _ 0 . O r g . P o s t a l . Z i p "   r e a d o n l y = " F a l s e "   v i s i b l e = " F a l s e " > < ! [ C D A T A [ 8 3 0 4 ] ] > < / T e x t >  
                 < T e x t   i d = " S i g n e r _ 0 . O r g . T i t l e "   r o w = " 0 "   c o l u m n = " 0 "   c o l u m n s p a n = " 0 "   m u l t i l i n e = " F a l s e "   m u l t i l i n e r o w s = " 3 "   l o c k e d = " F a l s e "   l a b e l = " S i g n e r _ 0 . O r g . T i t l e "   r e a d o n l y = " F a l s e "   v i s i b l e = " F a l s e " > < ! [ C D A T A [ G e m e i n d e   W a l l i s e l l e n ] ] > < / T e x t >  
                 < T e x t   i d = " S i g n e r _ 0 . O r g . U n i t "   r o w = " 0 "   c o l u m n = " 0 "   c o l u m n s p a n = " 0 "   m u l t i l i n e = " F a l s e "   m u l t i l i n e r o w s = " 3 "   l o c k e d = " F a l s e "   l a b e l = " S i g n e r _ 0 . O r g . U n i t "   r e a d o n l y = " F a l s e "   v i s i b l e = " F a l s e " > < ! [ C D A T A [ G e m e i n d e r a t ] ] > < / T e x t >  
                 < T e x t   i d = " S i g n e r _ 0 . O r g . W e b "   r o w = " 0 "   c o l u m n = " 0 "   c o l u m n s p a n = " 0 "   m u l t i l i n e = " F a l s e "   m u l t i l i n e r o w s = " 3 "   l o c k e d = " F a l s e "   l a b e l = " S i g n e r _ 0 . O r g . W e b "   r e a d o n l y = " F a l s e "   v i s i b l e = " F a l s e " > < ! [ C D A T A [ w w w . w a l l i s e l l e n . c h ] ] > < / T e x t >  
                 < T e x t   i d = " S i g n e r _ 0 . U s e r . A l i a s "   r o w = " 0 "   c o l u m n = " 0 "   c o l u m n s p a n = " 0 "   m u l t i l i n e = " F a l s e "   m u l t i l i n e r o w s = " 3 "   l o c k e d = " F a l s e "   l a b e l = " S i g n e r _ 0 . U s e r . A l i a s "   r e a d o n l y = " F a l s e "   v i s i b l e = " F a l s e " > < ! [ C D A T A [   ] ] > < / T e x t >  
                 < T e x t   i d = " S i g n e r _ 0 . U s e r . E m a i l "   r o w = " 0 "   c o l u m n = " 0 "   c o l u m n s p a n = " 0 "   m u l t i l i n e = " F a l s e "   m u l t i l i n e r o w s = " 3 "   l o c k e d = " F a l s e "   l a b e l = " S i g n e r _ 0 . U s e r . E m a i l "   r e a d o n l y = " F a l s e "   v i s i b l e = " F a l s e " > < ! [ C D A T A [ b e r n h a r d . k r i s m e r @ w a l l i s e l l e n . c h ] ] > < / T e x t >  
                 < T e x t   i d = " S i g n e r _ 0 . U s e r . E m a i l 2 "   r o w = " 0 "   c o l u m n = " 0 "   c o l u m n s p a n = " 0 "   m u l t i l i n e = " F a l s e "   m u l t i l i n e r o w s = " 3 "   l o c k e d = " F a l s e "   l a b e l = " S i g n e r _ 0 . U s e r . E m a i l 2 "   r e a d o n l y = " F a l s e "   v i s i b l e = " F a l s e " > < ! [ C D A T A [   ] ] > < / T e x t >  
                 < T e x t   i d = " S i g n e r _ 0 . U s e r . F a x "   r o w = " 0 "   c o l u m n = " 0 "   c o l u m n s p a n = " 0 "   m u l t i l i n e = " F a l s e "   m u l t i l i n e r o w s = " 3 "   l o c k e d = " F a l s e "   l a b e l = " S i g n e r _ 0 . U s e r . F a x "   r e a d o n l y = " F a l s e "   v i s i b l e = " F a l s e " > < ! [ C D A T A [   ] ] > < / T e x t >  
                 < T e x t   i d = " S i g n e r _ 0 . U s e r . F i r s t N a m e "   r o w = " 0 "   c o l u m n = " 0 "   c o l u m n s p a n = " 0 "   m u l t i l i n e = " F a l s e "   m u l t i l i n e r o w s = " 3 "   l o c k e d = " F a l s e "   l a b e l = " S i g n e r _ 0 . U s e r . F i r s t N a m e "   r e a d o n l y = " F a l s e "   v i s i b l e = " F a l s e " > < ! [ C D A T A [ B e r n h a r d ] ] > < / T e x t >  
                 < T e x t   i d = " S i g n e r _ 0 . U s e r . F u n c t i o n "   r o w = " 0 "   c o l u m n = " 0 "   c o l u m n s p a n = " 0 "   m u l t i l i n e = " F a l s e "   m u l t i l i n e r o w s = " 3 "   l o c k e d = " F a l s e "   l a b e l = " S i g n e r _ 0 . U s e r . F u n c t i o n "   r e a d o n l y = " F a l s e "   v i s i b l e = " F a l s e " > < ! [ C D A T A [ G e m e i n d e p r � s i d e n t ] ] > < / T e x t >  
                 < T e x t   i d = " S i g n e r _ 0 . U s e r . J o b D e s c r i p t i o n "   r o w = " 0 "   c o l u m n = " 0 "   c o l u m n s p a n = " 0 "   m u l t i l i n e = " F a l s e "   m u l t i l i n e r o w s = " 3 "   l o c k e d = " F a l s e "   l a b e l = " S i g n e r _ 0 . U s e r . J o b D e s c r i p t i o n "   r e a d o n l y = " F a l s e "   v i s i b l e = " F a l s e " > < ! [ C D A T A [   ] ] > < / T e x t >  
                 < T e x t   i d = " S i g n e r _ 0 . U s e r . L a s t N a m e "   r o w = " 0 "   c o l u m n = " 0 "   c o l u m n s p a n = " 0 "   m u l t i l i n e = " F a l s e "   m u l t i l i n e r o w s = " 3 "   l o c k e d = " F a l s e "   l a b e l = " S i g n e r _ 0 . U s e r . L a s t N a m e "   r e a d o n l y = " F a l s e "   v i s i b l e = " F a l s e " > < ! [ C D A T A [ K r i s m e r ] ] > < / T e x t >  
                 < T e x t   i d = " S i g n e r _ 0 . U s e r . M o b i l e "   r o w = " 0 "   c o l u m n = " 0 "   c o l u m n s p a n = " 0 "   m u l t i l i n e = " F a l s e "   m u l t i l i n e r o w s = " 3 "   l o c k e d = " F a l s e "   l a b e l = " S i g n e r _ 0 . U s e r . M o b i l e "   r e a d o n l y = " F a l s e "   v i s i b l e = " F a l s e " > < ! [ C D A T A [   ] ] > < / T e x t >  
                 < T e x t   i d = " S i g n e r _ 0 . U s e r . P h o n e "   r o w = " 0 "   c o l u m n = " 0 "   c o l u m n s p a n = " 0 "   m u l t i l i n e = " F a l s e "   m u l t i l i n e r o w s = " 3 "   l o c k e d = " F a l s e "   l a b e l = " S i g n e r _ 0 . U s e r . P h o n e "   r e a d o n l y = " F a l s e "   v i s i b l e = " F a l s e " > < ! [ C D A T A [   ] ] > < / T e x t >  
                 < T e x t   i d = " S i g n e r _ 0 . U s e r . P h o n e 2 "   r o w = " 0 "   c o l u m n = " 0 "   c o l u m n s p a n = " 0 "   m u l t i l i n e = " F a l s e "   m u l t i l i n e r o w s = " 3 "   l o c k e d = " F a l s e "   l a b e l = " S i g n e r _ 0 . U s e r . P h o n e 2 "   r e a d o n l y = " F a l s e "   v i s i b l e = " F a l s e " > < ! [ C D A T A [   ] ] > < / T e x t >  
                 < T e x t   i d = " S i g n e r _ 0 . U s e r . P I n f o "   r o w = " 0 "   c o l u m n = " 0 "   c o l u m n s p a n = " 0 "   m u l t i l i n e = " F a l s e "   m u l t i l i n e r o w s = " 3 "   l o c k e d = " F a l s e "   l a b e l = " S i g n e r _ 0 . U s e r . P I n f o "   r e a d o n l y = " F a l s e "   v i s i b l e = " F a l s e " > < ! [ C D A T A [   ] ] > < / T e x t >  
                 < T e x t   i d = " S i g n e r _ 0 . U s e r . S a l u t a t i o n "   r o w = " 0 "   c o l u m n = " 0 "   c o l u m n s p a n = " 0 "   m u l t i l i n e = " F a l s e "   m u l t i l i n e r o w s = " 3 "   l o c k e d = " F a l s e "   l a b e l = " S i g n e r _ 0 . U s e r . S a l u t a t i o n "   r e a d o n l y = " F a l s e "   v i s i b l e = " F a l s e " > < ! [ C D A T A [   ] ] > < / T e x t >  
                 < I m a g e   i d = " S i g n e r _ 0 . U s e r . S i g n "   r o w = " 0 "   c o l u m n = " 0 "   c o l u m n s p a n = " 0 "   l a b e l = " S i g n e r _ 0 . 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0 . U s e r . T i t l e "   r o w = " 0 "   c o l u m n = " 0 "   c o l u m n s p a n = " 0 "   m u l t i l i n e = " F a l s e "   m u l t i l i n e r o w s = " 3 "   l o c k e d = " F a l s e "   l a b e l = " S i g n e r _ 0 . U s e r . T i t l e "   r e a d o n l y = " F a l s e "   v i s i b l e = " F a l s e " > < ! [ C D A T A [   ] ] > < / T e x t >  
                 < T e x t   i d = " S i g n e r _ 0 . U s e r . U r l "   r o w = " 0 "   c o l u m n = " 0 "   c o l u m n s p a n = " 0 "   m u l t i l i n e = " F a l s e "   m u l t i l i n e r o w s = " 3 "   l o c k e d = " F a l s e "   l a b e l = " S i g n e r _ 0 . U s e r . U r l "   r e a d o n l y = " F a l s e "   v i s i b l e = " F a l s e " > < ! [ C D A T A [   ] ] > < / T e x t >  
             < / S i g n e r _ 0 >  
             < S i g n e r _ 1   w i n d o w w i d t h = " 0 "   w i n d o w h e i g h t = " 0 "   m i n w i n d o w w i d t h = " 0 "   m a x w i n d o w w i d t h = " 0 "   m i n w i n d o w h e i g h t = " 0 "   m a x w i n d o w h e i g h t = " 0 " >  
                 < T e x t   i d = " S i g n e r _ 1 . I d "   r o w = " 0 "   c o l u m n = " 0 "   c o l u m n s p a n = " 0 "   m u l t i l i n e = " F a l s e "   m u l t i l i n e r o w s = " 3 "   l o c k e d = " F a l s e "   l a b e l = " S i g n e r _ 1 . I d "   r e a d o n l y = " F a l s e "   v i s i b l e = " F a l s e " > < ! [ C D A T A [ c 5 b c f b 5 9 - b 9 a 4 - 4 b 1 4 - a b 7 9 - 7 6 8 7 7 8 a 1 d 6 3 e ] ] > < / T e x t >  
                 < T e x t   i d = " S i g n e r _ 1 . O r g . C l a i m "   r o w = " 0 "   c o l u m n = " 0 "   c o l u m n s p a n = " 0 "   m u l t i l i n e = " F a l s e "   m u l t i l i n e r o w s = " 3 "   l o c k e d = " F a l s e "   l a b e l = " S i g n e r _ 1 . O r g . C l a i m "   r e a d o n l y = " F a l s e "   v i s i b l e = " F a l s e " > < ! [ C D A T A [   ] ] > < / T e x t >  
                 < T e x t   i d = " S i g n e r _ 1 . O r g . E m a i l "   r o w = " 0 "   c o l u m n = " 0 "   c o l u m n s p a n = " 0 "   m u l t i l i n e = " F a l s e "   m u l t i l i n e r o w s = " 3 "   l o c k e d = " F a l s e "   l a b e l = " S i g n e r _ 1 . O r g . E m a i l "   r e a d o n l y = " F a l s e "   v i s i b l e = " F a l s e " > < ! [ C D A T A [ p r a e s i d i a l a b t e i l u n g @ w a l l i s e l l e n . c h ] ] > < / T e x t >  
                 < T e x t   i d = " S i g n e r _ 1 . O r g . F a x "   r o w = " 0 "   c o l u m n = " 0 "   c o l u m n s p a n = " 0 "   m u l t i l i n e = " F a l s e "   m u l t i l i n e r o w s = " 3 "   l o c k e d = " F a l s e "   l a b e l = " S i g n e r _ 1 . O r g . F a x "   r e a d o n l y = " F a l s e "   v i s i b l e = " F a l s e " > < ! [ C D A T A [ 0 4 4   8 3 0   2 0   4 0 ] ] > < / T e x t >  
                 < T e x t   i d = " S i g n e r _ 1 . O r g . P h o n e "   r o w = " 0 "   c o l u m n = " 0 "   c o l u m n s p a n = " 0 "   m u l t i l i n e = " F a l s e "   m u l t i l i n e r o w s = " 3 "   l o c k e d = " F a l s e "   l a b e l = " S i g n e r _ 1 . O r g . P h o n e "   r e a d o n l y = " F a l s e "   v i s i b l e = " F a l s e " > < ! [ C D A T A [ 0 4 4   8 3 2   6 1   1 1 ] ] > < / T e x t >  
                 < T e x t   i d = " S i g n e r _ 1 . O r g . P o s t a l . C i t y "   r o w = " 0 "   c o l u m n = " 0 "   c o l u m n s p a n = " 0 "   m u l t i l i n e = " F a l s e "   m u l t i l i n e r o w s = " 3 "   l o c k e d = " F a l s e "   l a b e l = " S i g n e r _ 1 . O r g . P o s t a l . C i t y "   r e a d o n l y = " F a l s e "   v i s i b l e = " F a l s e " > < ! [ C D A T A [ W a l l i s e l l e n ] ] > < / T e x t >  
                 < T e x t   i d = " S i g n e r _ 1 . O r g . P o s t a l . C o u n t r y "   r o w = " 0 "   c o l u m n = " 0 "   c o l u m n s p a n = " 0 "   m u l t i l i n e = " F a l s e "   m u l t i l i n e r o w s = " 3 "   l o c k e d = " F a l s e "   l a b e l = " S i g n e r _ 1 . O r g . P o s t a l . C o u n t r y "   r e a d o n l y = " F a l s e "   v i s i b l e = " F a l s e " > < ! [ C D A T A [ S c h w e i z ] ] > < / T e x t >  
                 < T e x t   i d = " S i g n e r _ 1 . O r g . P o s t a l . L Z i p "   r o w = " 0 "   c o l u m n = " 0 "   c o l u m n s p a n = " 0 "   m u l t i l i n e = " F a l s e "   m u l t i l i n e r o w s = " 3 "   l o c k e d = " F a l s e "   l a b e l = " S i g n e r _ 1 . O r g . P o s t a l . L Z i p "   r e a d o n l y = " F a l s e "   v i s i b l e = " F a l s e " > < ! [ C D A T A [ C H ] ] > < / T e x t >  
                 < T e x t   i d = " S i g n e r _ 1 . O r g . P o s t a l . P o B o x "   r o w = " 0 "   c o l u m n = " 0 "   c o l u m n s p a n = " 0 "   m u l t i l i n e = " F a l s e "   m u l t i l i n e r o w s = " 3 "   l o c k e d = " F a l s e "   l a b e l = " S i g n e r _ 1 . O r g . P o s t a l . P o B o x "   r e a d o n l y = " F a l s e "   v i s i b l e = " F a l s e " > < ! [ C D A T A [ P o s t f a c h ] ] > < / T e x t >  
                 < T e x t   i d = " S i g n e r _ 1 . O r g . P o s t a l . S t r e e t "   r o w = " 0 "   c o l u m n = " 0 "   c o l u m n s p a n = " 0 "   m u l t i l i n e = " F a l s e "   m u l t i l i n e r o w s = " 3 "   l o c k e d = " F a l s e "   l a b e l = " S i g n e r _ 1 . O r g . P o s t a l . S t r e e t "   r e a d o n l y = " F a l s e "   v i s i b l e = " F a l s e " > < ! [ C D A T A [ Z e n t r a l s t r a s s e   9 ] ] > < / T e x t >  
                 < T e x t   i d = " S i g n e r _ 1 . O r g . P o s t a l . Z i p "   r o w = " 0 "   c o l u m n = " 0 "   c o l u m n s p a n = " 0 "   m u l t i l i n e = " F a l s e "   m u l t i l i n e r o w s = " 3 "   l o c k e d = " F a l s e "   l a b e l = " S i g n e r _ 1 . O r g . P o s t a l . Z i p "   r e a d o n l y = " F a l s e "   v i s i b l e = " F a l s e " > < ! [ C D A T A [ 8 3 0 4 ] ] > < / T e x t >  
                 < T e x t   i d = " S i g n e r _ 1 . O r g . T i t l e "   r o w = " 0 "   c o l u m n = " 0 "   c o l u m n s p a n = " 0 "   m u l t i l i n e = " F a l s e "   m u l t i l i n e r o w s = " 3 "   l o c k e d = " F a l s e "   l a b e l = " S i g n e r _ 1 . O r g . T i t l e "   r e a d o n l y = " F a l s e "   v i s i b l e = " F a l s e " > < ! [ C D A T A [ G e m e i n d e   W a l l i s e l l e n ] ] > < / T e x t >  
                 < T e x t   i d = " S i g n e r _ 1 . O r g . U n i t "   r o w = " 0 "   c o l u m n = " 0 "   c o l u m n s p a n = " 0 "   m u l t i l i n e = " F a l s e "   m u l t i l i n e r o w s = " 3 "   l o c k e d = " F a l s e "   l a b e l = " S i g n e r _ 1 . O r g . U n i t "   r e a d o n l y = " F a l s e "   v i s i b l e = " F a l s e " > < ! [ C D A T A [ P r � s i d i a l a b t e i l u n g ] ] > < / T e x t >  
                 < T e x t   i d = " S i g n e r _ 1 . O r g . W e b "   r o w = " 0 "   c o l u m n = " 0 "   c o l u m n s p a n = " 0 "   m u l t i l i n e = " F a l s e "   m u l t i l i n e r o w s = " 3 "   l o c k e d = " F a l s e "   l a b e l = " S i g n e r _ 1 . O r g . W e b "   r e a d o n l y = " F a l s e "   v i s i b l e = " F a l s e " > < ! [ C D A T A [ w w w . w a l l i s e l l e n . c h ] ] > < / T e x t >  
                 < T e x t   i d = " S i g n e r _ 1 . U s e r . A l i a s "   r o w = " 0 "   c o l u m n = " 0 "   c o l u m n s p a n = " 0 "   m u l t i l i n e = " F a l s e "   m u l t i l i n e r o w s = " 3 "   l o c k e d = " F a l s e "   l a b e l = " S i g n e r _ 1 . U s e r . A l i a s "   r e a d o n l y = " F a l s e "   v i s i b l e = " F a l s e " > < ! [ C D A T A [   ] ] > < / T e x t >  
                 < T e x t   i d = " S i g n e r _ 1 . U s e r . E m a i l "   r o w = " 0 "   c o l u m n = " 0 "   c o l u m n s p a n = " 0 "   m u l t i l i n e = " F a l s e "   m u l t i l i n e r o w s = " 3 "   l o c k e d = " F a l s e "   l a b e l = " S i g n e r _ 1 . U s e r . E m a i l "   r e a d o n l y = " F a l s e "   v i s i b l e = " F a l s e " > < ! [ C D A T A [ u r s . m u e l l e r @ w a l l i s e l l e n . c h ] ] > < / T e x t >  
                 < T e x t   i d = " S i g n e r _ 1 . U s e r . E m a i l 2 "   r o w = " 0 "   c o l u m n = " 0 "   c o l u m n s p a n = " 0 "   m u l t i l i n e = " F a l s e "   m u l t i l i n e r o w s = " 3 "   l o c k e d = " F a l s e "   l a b e l = " S i g n e r _ 1 . U s e r . E m a i l 2 "   r e a d o n l y = " F a l s e "   v i s i b l e = " F a l s e " > < ! [ C D A T A [   ] ] > < / T e x t >  
                 < T e x t   i d = " S i g n e r _ 1 . U s e r . F a x "   r o w = " 0 "   c o l u m n = " 0 "   c o l u m n s p a n = " 0 "   m u l t i l i n e = " F a l s e "   m u l t i l i n e r o w s = " 3 "   l o c k e d = " F a l s e "   l a b e l = " S i g n e r _ 1 . U s e r . F a x "   r e a d o n l y = " F a l s e "   v i s i b l e = " F a l s e " > < ! [ C D A T A [   ] ] > < / T e x t >  
                 < T e x t   i d = " S i g n e r _ 1 . U s e r . F i r s t N a m e "   r o w = " 0 "   c o l u m n = " 0 "   c o l u m n s p a n = " 0 "   m u l t i l i n e = " F a l s e "   m u l t i l i n e r o w s = " 3 "   l o c k e d = " F a l s e "   l a b e l = " S i g n e r _ 1 . U s e r . F i r s t N a m e "   r e a d o n l y = " F a l s e "   v i s i b l e = " F a l s e " > < ! [ C D A T A [ U r s ] ] > < / T e x t >  
                 < T e x t   i d = " S i g n e r _ 1 . U s e r . F u n c t i o n "   r o w = " 0 "   c o l u m n = " 0 "   c o l u m n s p a n = " 0 "   m u l t i l i n e = " F a l s e "   m u l t i l i n e r o w s = " 3 "   l o c k e d = " F a l s e "   l a b e l = " S i g n e r _ 1 . U s e r . F u n c t i o n "   r e a d o n l y = " F a l s e "   v i s i b l e = " F a l s e " > < ! [ C D A T A [ G e m e i n d e s c h r e i b e r ] ] > < / T e x t >  
                 < T e x t   i d = " S i g n e r _ 1 . U s e r . J o b D e s c r i p t i o n "   r o w = " 0 "   c o l u m n = " 0 "   c o l u m n s p a n = " 0 "   m u l t i l i n e = " F a l s e "   m u l t i l i n e r o w s = " 3 "   l o c k e d = " F a l s e "   l a b e l = " S i g n e r _ 1 . U s e r . J o b D e s c r i p t i o n "   r e a d o n l y = " F a l s e "   v i s i b l e = " F a l s e " > < ! [ C D A T A [   ] ] > < / T e x t >  
                 < T e x t   i d = " S i g n e r _ 1 . U s e r . L a s t N a m e "   r o w = " 0 "   c o l u m n = " 0 "   c o l u m n s p a n = " 0 "   m u l t i l i n e = " F a l s e "   m u l t i l i n e r o w s = " 3 "   l o c k e d = " F a l s e "   l a b e l = " S i g n e r _ 1 . U s e r . L a s t N a m e "   r e a d o n l y = " F a l s e "   v i s i b l e = " F a l s e " > < ! [ C D A T A [ M � l l e r ] ] > < / T e x t >  
                 < T e x t   i d = " S i g n e r _ 1 . U s e r . M o b i l e "   r o w = " 0 "   c o l u m n = " 0 "   c o l u m n s p a n = " 0 "   m u l t i l i n e = " F a l s e "   m u l t i l i n e r o w s = " 3 "   l o c k e d = " F a l s e "   l a b e l = " S i g n e r _ 1 . U s e r . M o b i l e "   r e a d o n l y = " F a l s e "   v i s i b l e = " F a l s e " > < ! [ C D A T A [   ] ] > < / T e x t >  
                 < T e x t   i d = " S i g n e r _ 1 . U s e r . P h o n e "   r o w = " 0 "   c o l u m n = " 0 "   c o l u m n s p a n = " 0 "   m u l t i l i n e = " F a l s e "   m u l t i l i n e r o w s = " 3 "   l o c k e d = " F a l s e "   l a b e l = " S i g n e r _ 1 . U s e r . P h o n e "   r e a d o n l y = " F a l s e "   v i s i b l e = " F a l s e " > < ! [ C D A T A [   ] ] > < / T e x t >  
                 < T e x t   i d = " S i g n e r _ 1 . U s e r . P h o n e 2 "   r o w = " 0 "   c o l u m n = " 0 "   c o l u m n s p a n = " 0 "   m u l t i l i n e = " F a l s e "   m u l t i l i n e r o w s = " 3 "   l o c k e d = " F a l s e "   l a b e l = " S i g n e r _ 1 . U s e r . P h o n e 2 "   r e a d o n l y = " F a l s e "   v i s i b l e = " F a l s e " > < ! [ C D A T A [   ] ] > < / T e x t >  
                 < T e x t   i d = " S i g n e r _ 1 . U s e r . P I n f o "   r o w = " 0 "   c o l u m n = " 0 "   c o l u m n s p a n = " 0 "   m u l t i l i n e = " F a l s e "   m u l t i l i n e r o w s = " 3 "   l o c k e d = " F a l s e "   l a b e l = " S i g n e r _ 1 . U s e r . P I n f o "   r e a d o n l y = " F a l s e "   v i s i b l e = " F a l s e " > < ! [ C D A T A [   ] ] > < / T e x t >  
                 < T e x t   i d = " S i g n e r _ 1 . U s e r . S a l u t a t i o n "   r o w = " 0 "   c o l u m n = " 0 "   c o l u m n s p a n = " 0 "   m u l t i l i n e = " F a l s e "   m u l t i l i n e r o w s = " 3 "   l o c k e d = " F a l s e "   l a b e l = " S i g n e r _ 1 . U s e r . S a l u t a t i o n "   r e a d o n l y = " F a l s e "   v i s i b l e = " F a l s e " > < ! [ C D A T A [   ] ] > < / T e x t >  
                 < I m a g e   i d = " S i g n e r _ 1 . U s e r . S i g n "   r o w = " 0 "   c o l u m n = " 0 "   c o l u m n s p a n = " 0 "   l a b e l = " S i g n e r _ 1 . 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1 . U s e r . T i t l e "   r o w = " 0 "   c o l u m n = " 0 "   c o l u m n s p a n = " 0 "   m u l t i l i n e = " F a l s e "   m u l t i l i n e r o w s = " 3 "   l o c k e d = " F a l s e "   l a b e l = " S i g n e r _ 1 . U s e r . T i t l e "   r e a d o n l y = " F a l s e "   v i s i b l e = " F a l s e " > < ! [ C D A T A [   ] ] > < / T e x t >  
                 < T e x t   i d = " S i g n e r _ 1 . U s e r . U r l "   r o w = " 0 "   c o l u m n = " 0 "   c o l u m n s p a n = " 0 "   m u l t i l i n e = " F a l s e "   m u l t i l i n e r o w s = " 3 "   l o c k e d = " F a l s e "   l a b e l = " S i g n e r _ 1 . U s e r . U r l "   r e a d o n l y = " F a l s e "   v i s i b l e = " F a l s e " > < ! [ C D A T A [   ] ] > < / T e x t >  
             < / S i g n e r _ 1 >  
         < / D a t a M o d e l >  
     < / C o n t e n t >  
 < / O n e O f f i x x D o c u m e n t 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08977-6F72-41E8-9755-F27057E80312}">
  <ds:schemaRefs>
    <ds:schemaRef ds:uri="http://www.w3.org/2001/XMLSchema"/>
    <ds:schemaRef ds:uri="http://schema.oneoffixx.com/OneOffixxExtendedBindingPart/1"/>
    <ds:schemaRef ds:uri="http://www.w3.org/1999/XSL/Transform"/>
    <ds:schemaRef ds:uri="http://schema.oneoffixx.com/OneOffixxContactsPart/1"/>
    <ds:schemaRef ds:uri="http://schemas.microsoft.com/office/word/2010/wordprocessingCanvas"/>
    <ds:schemaRef ds:uri="http://schemas.openxmlformats.org/markup-compatibility/2006"/>
    <ds:schemaRef ds:uri="urn:schemas-microsoft-com:office:office"/>
    <ds:schemaRef ds:uri="http://schemas.openxmlformats.org/officeDocument/2006/relationships"/>
    <ds:schemaRef ds:uri="http://schemas.openxmlformats.org/officeDocument/2006/math"/>
    <ds:schemaRef ds:uri="urn:schemas-microsoft-com:vml"/>
    <ds:schemaRef ds:uri="http://schemas.microsoft.com/office/word/2010/wordprocessingDrawing"/>
    <ds:schemaRef ds:uri="http://schemas.openxmlformats.org/drawingml/2006/wordprocessingDrawing"/>
    <ds:schemaRef ds:uri="urn:schemas-microsoft-com:office:word"/>
    <ds:schemaRef ds:uri="http://schemas.openxmlformats.org/wordprocessingml/2006/main"/>
    <ds:schemaRef ds:uri="http://schemas.microsoft.com/office/word/2010/wordml"/>
    <ds:schemaRef ds:uri="http://schemas.microsoft.com/office/word/2010/wordprocessingGroup"/>
    <ds:schemaRef ds:uri="http://schemas.microsoft.com/office/word/2010/wordprocessingInk"/>
    <ds:schemaRef ds:uri="http://schemas.microsoft.com/office/word/2006/wordml"/>
    <ds:schemaRef ds:uri="http://schemas.microsoft.com/office/word/2010/wordprocessingShape"/>
  </ds:schemaRefs>
</ds:datastoreItem>
</file>

<file path=customXml/itemProps2.xml><?xml version="1.0" encoding="utf-8"?>
<ds:datastoreItem xmlns:ds="http://schemas.openxmlformats.org/officeDocument/2006/customXml" ds:itemID="{F9F174BB-995C-4084-8C97-F76AC14BFC1B}">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ADFAD2EF-BDB9-4C88-A25C-A6F05B21D0F3}">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AC8D6E0E-8CF2-41AD-9C8C-CEDCC5FC907A}">
  <ds:schemaRefs>
    <ds:schemaRef ds:uri="http://www.w3.org/2001/XMLSchema"/>
    <ds:schemaRef ds:uri="http://schema.oneoffixx.com/OneOffixxDocumentPart/1"/>
    <ds:schemaRef ds:uri=""/>
  </ds:schemaRefs>
</ds:datastoreItem>
</file>

<file path=customXml/itemProps5.xml><?xml version="1.0" encoding="utf-8"?>
<ds:datastoreItem xmlns:ds="http://schemas.openxmlformats.org/officeDocument/2006/customXml" ds:itemID="{39CF27DB-6D66-4511-B23A-6500F5E43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90619369-a459-4570-9c44-08629192bb35</Template>
  <TotalTime>0</TotalTime>
  <Pages>7</Pages>
  <Words>1170</Words>
  <Characters>7376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grk4</dc:creator>
  <dc:description>L2.02</dc:description>
  <cp:lastModifiedBy>Stadelmann Livia</cp:lastModifiedBy>
  <cp:revision>3</cp:revision>
  <cp:lastPrinted>2013-09-30T09:30:00Z</cp:lastPrinted>
  <dcterms:created xsi:type="dcterms:W3CDTF">2014-04-23T13:33:00Z</dcterms:created>
  <dcterms:modified xsi:type="dcterms:W3CDTF">2014-04-23T13:34:00Z</dcterms:modified>
</cp:coreProperties>
</file>